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3B3D5E" w:rsidRDefault="00DC16C0">
      <w:r>
        <w:rPr>
          <w:noProof/>
          <w:lang w:val="es-ES" w:eastAsia="es-ES" w:bidi="ar-SA"/>
        </w:rPr>
        <w:pict>
          <v:roundrect id="_x0000_s1032" style="position:absolute;margin-left:187.5pt;margin-top:75.9pt;width:357.45pt;height:54pt;z-index:42;mso-wrap-edited:f;mso-position-horizontal-relative:page;mso-position-vertical-relative:page" arcsize="10923f" wrapcoords="0 0 21600 0 21600 21600 0 21600 0 0" o:regroupid="2" filled="f" stroked="f" strokecolor="white">
            <v:textbox style="mso-next-textbox:#_x0000_s1032" inset="0,0,0,0">
              <w:txbxContent>
                <w:p w:rsidR="003B3D5E" w:rsidRPr="00DC16C0" w:rsidRDefault="009229CA">
                  <w:pPr>
                    <w:pStyle w:val="Encabezado1"/>
                    <w:rPr>
                      <w:rFonts w:ascii="Magneto" w:hAnsi="Magneto"/>
                      <w:imprint/>
                      <w:color w:val="76923C"/>
                      <w:sz w:val="80"/>
                      <w:szCs w:val="80"/>
                      <w:lang w:val="es-ES"/>
                    </w:rPr>
                  </w:pPr>
                  <w:r w:rsidRPr="00DC16C0">
                    <w:rPr>
                      <w:rFonts w:ascii="Magneto" w:hAnsi="Magneto"/>
                      <w:imprint/>
                      <w:color w:val="76923C"/>
                      <w:sz w:val="80"/>
                      <w:szCs w:val="80"/>
                      <w:lang w:val="es-ES"/>
                    </w:rPr>
                    <w:t>Entrevista a…</w:t>
                  </w:r>
                </w:p>
              </w:txbxContent>
            </v:textbox>
          </v:round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9" type="#_x0000_t75" style="position:absolute;margin-left:444.45pt;margin-top:-47.75pt;width:91.05pt;height:82.2pt;z-index:118">
            <v:imagedata r:id="rId8" o:title="MVcolor" chromakey="white"/>
            <v:shadow on="t" color="#1c1a10" offset=",-2pt" offset2=",-8pt"/>
          </v:shape>
        </w:pict>
      </w:r>
      <w:r>
        <w:rPr>
          <w:noProof/>
          <w:lang w:val="es-ES" w:eastAsia="es-ES" w:bidi="ar-SA"/>
        </w:rPr>
        <w:pict>
          <v:roundrect id="_x0000_s1029" style="position:absolute;margin-left:37.95pt;margin-top:61.4pt;width:511.8pt;height:79.7pt;z-index:40;mso-wrap-edited:f;mso-position-horizontal-relative:page;mso-position-vertical-relative:page" arcsize="10923f" o:regroupid="2" fillcolor="#fabf8f" strokecolor="#fabf8f" strokeweight="1pt">
            <v:fill r:id="rId9" o:title="Diseño de fondo" color2="#fde9d9" type="tile"/>
            <v:shadow on="t" type="perspective" color="#0d0d0d" opacity=".5" offset="5pt,-4pt" offset2="5pt,-12pt"/>
            <o:extrusion v:ext="view" specularity="80000f" brightness="10000f" lightlevel="44000f" lightlevel2="24000f"/>
          </v:roundrect>
        </w:pict>
      </w:r>
      <w:r>
        <w:rPr>
          <w:noProof/>
          <w:lang w:val="es-ES" w:eastAsia="es-ES" w:bidi="ar-SA"/>
        </w:rPr>
        <w:pict>
          <v:roundrect id="_x0000_s1031" style="position:absolute;margin-left:62.25pt;margin-top:66.75pt;width:103.8pt;height:67.5pt;z-index:41;mso-wrap-edited:f;mso-position-horizontal-relative:page;mso-position-vertical-relative:page" arcsize="10923f" wrapcoords="0 0 21600 0 21600 21600 0 21600 0 0" o:regroupid="2" filled="f" stroked="f">
            <v:textbox style="mso-next-textbox:#_x0000_s1031" inset="0,0,0,0">
              <w:txbxContent>
                <w:p w:rsidR="003B3D5E" w:rsidRPr="00DC16C0" w:rsidRDefault="00751C98" w:rsidP="00DC16C0">
                  <w:pPr>
                    <w:spacing w:line="360" w:lineRule="auto"/>
                    <w:jc w:val="center"/>
                    <w:rPr>
                      <w:rFonts w:ascii="Eurostile" w:hAnsi="Eurostile"/>
                      <w:b/>
                      <w:bCs/>
                      <w:sz w:val="36"/>
                      <w:szCs w:val="20"/>
                    </w:rPr>
                  </w:pPr>
                  <w:r w:rsidRPr="00DC16C0">
                    <w:rPr>
                      <w:rFonts w:ascii="Eurostile" w:hAnsi="Eurostile"/>
                      <w:b/>
                      <w:bCs/>
                      <w:sz w:val="36"/>
                      <w:szCs w:val="20"/>
                    </w:rPr>
                    <w:fldChar w:fldCharType="begin"/>
                  </w:r>
                  <w:r w:rsidRPr="00DC16C0">
                    <w:rPr>
                      <w:rFonts w:ascii="Eurostile" w:hAnsi="Eurostile"/>
                      <w:b/>
                      <w:bCs/>
                      <w:sz w:val="36"/>
                      <w:szCs w:val="20"/>
                    </w:rPr>
                    <w:instrText xml:space="preserve"> HYPERLINK "https://twitter.com/MsicaViva" </w:instrText>
                  </w:r>
                  <w:r w:rsidRPr="00DC16C0">
                    <w:rPr>
                      <w:rFonts w:ascii="Eurostile" w:hAnsi="Eurostile"/>
                      <w:b/>
                      <w:bCs/>
                      <w:sz w:val="36"/>
                      <w:szCs w:val="20"/>
                    </w:rPr>
                  </w:r>
                  <w:r w:rsidRPr="00DC16C0">
                    <w:rPr>
                      <w:rFonts w:ascii="Eurostile" w:hAnsi="Eurostile"/>
                      <w:b/>
                      <w:bCs/>
                      <w:sz w:val="36"/>
                      <w:szCs w:val="20"/>
                    </w:rPr>
                    <w:fldChar w:fldCharType="separate"/>
                  </w:r>
                  <w:r w:rsidR="009229CA" w:rsidRPr="00DC16C0">
                    <w:rPr>
                      <w:rStyle w:val="Hipervnculo"/>
                      <w:rFonts w:ascii="Eurostile" w:hAnsi="Eurostile"/>
                      <w:b/>
                      <w:bCs/>
                      <w:sz w:val="36"/>
                      <w:szCs w:val="20"/>
                    </w:rPr>
                    <w:t>@</w:t>
                  </w:r>
                  <w:proofErr w:type="spellStart"/>
                  <w:r w:rsidR="009229CA" w:rsidRPr="00DC16C0">
                    <w:rPr>
                      <w:rStyle w:val="Hipervnculo"/>
                      <w:rFonts w:ascii="Eurostile" w:hAnsi="Eurostile"/>
                      <w:b/>
                      <w:bCs/>
                      <w:sz w:val="36"/>
                      <w:szCs w:val="20"/>
                    </w:rPr>
                    <w:t>MsicaViva</w:t>
                  </w:r>
                  <w:proofErr w:type="spellEnd"/>
                  <w:r w:rsidRPr="00DC16C0">
                    <w:rPr>
                      <w:rFonts w:ascii="Eurostile" w:hAnsi="Eurostile"/>
                      <w:b/>
                      <w:bCs/>
                      <w:sz w:val="36"/>
                      <w:szCs w:val="20"/>
                    </w:rPr>
                    <w:fldChar w:fldCharType="end"/>
                  </w:r>
                </w:p>
                <w:p w:rsidR="003B3D5E" w:rsidRPr="00DC16C0" w:rsidRDefault="009229CA" w:rsidP="00DC16C0">
                  <w:pPr>
                    <w:pStyle w:val="Sangradetextonormal"/>
                    <w:tabs>
                      <w:tab w:val="left" w:pos="720"/>
                    </w:tabs>
                    <w:spacing w:line="276" w:lineRule="auto"/>
                    <w:jc w:val="center"/>
                    <w:rPr>
                      <w:rFonts w:ascii="Eurostile" w:hAnsi="Eurostile"/>
                      <w:b/>
                      <w:shadow/>
                      <w:color w:val="4A442A"/>
                      <w:sz w:val="20"/>
                      <w:szCs w:val="20"/>
                      <w:lang w:val="pt-BR"/>
                    </w:rPr>
                  </w:pPr>
                  <w:r w:rsidRPr="00DC16C0">
                    <w:rPr>
                      <w:rFonts w:ascii="Eurostile" w:hAnsi="Eurostile"/>
                      <w:b/>
                      <w:shadow/>
                      <w:color w:val="4A442A"/>
                      <w:sz w:val="20"/>
                      <w:szCs w:val="20"/>
                      <w:lang w:val="pt-BR"/>
                    </w:rPr>
                    <w:t xml:space="preserve">10 </w:t>
                  </w:r>
                  <w:r w:rsidR="00DC16C0" w:rsidRPr="00DC16C0">
                    <w:rPr>
                      <w:rFonts w:ascii="Eurostile" w:hAnsi="Eurostile"/>
                      <w:b/>
                      <w:shadow/>
                      <w:color w:val="4A442A"/>
                      <w:sz w:val="20"/>
                      <w:szCs w:val="20"/>
                    </w:rPr>
                    <w:t>e</w:t>
                  </w:r>
                  <w:r w:rsidRPr="00DC16C0">
                    <w:rPr>
                      <w:rFonts w:ascii="Eurostile" w:hAnsi="Eurostile"/>
                      <w:b/>
                      <w:shadow/>
                      <w:color w:val="4A442A"/>
                      <w:sz w:val="20"/>
                      <w:szCs w:val="20"/>
                    </w:rPr>
                    <w:t>nero</w:t>
                  </w:r>
                  <w:r w:rsidRPr="00DC16C0">
                    <w:rPr>
                      <w:rFonts w:ascii="Eurostile" w:hAnsi="Eurostile"/>
                      <w:b/>
                      <w:shadow/>
                      <w:color w:val="4A442A"/>
                      <w:sz w:val="20"/>
                      <w:szCs w:val="20"/>
                      <w:lang w:val="pt-BR"/>
                    </w:rPr>
                    <w:t xml:space="preserve"> 2014</w:t>
                  </w:r>
                </w:p>
                <w:p w:rsidR="00DC16C0" w:rsidRPr="00DC16C0" w:rsidRDefault="00DC16C0" w:rsidP="00DC16C0">
                  <w:pPr>
                    <w:pStyle w:val="Sangradetextonormal"/>
                    <w:tabs>
                      <w:tab w:val="left" w:pos="720"/>
                    </w:tabs>
                    <w:spacing w:line="276" w:lineRule="auto"/>
                    <w:jc w:val="center"/>
                    <w:rPr>
                      <w:rFonts w:ascii="Eurostile" w:hAnsi="Eurostile"/>
                      <w:b/>
                      <w:shadow/>
                      <w:color w:val="4A442A"/>
                      <w:sz w:val="20"/>
                      <w:szCs w:val="20"/>
                      <w:lang w:val="pt-BR"/>
                    </w:rPr>
                  </w:pPr>
                  <w:r w:rsidRPr="00DC16C0">
                    <w:rPr>
                      <w:rFonts w:ascii="Eurostile" w:hAnsi="Eurostile"/>
                      <w:b/>
                      <w:shadow/>
                      <w:color w:val="4A442A"/>
                      <w:sz w:val="20"/>
                      <w:szCs w:val="20"/>
                      <w:lang w:val="pt-BR"/>
                    </w:rPr>
                    <w:t>Nº 0002</w:t>
                  </w:r>
                </w:p>
              </w:txbxContent>
            </v:textbox>
          </v:roundrect>
        </w:pict>
      </w:r>
      <w:r w:rsidR="003B3D5E">
        <w:pict>
          <v:shapetype id="_x0000_t202" coordsize="21600,21600" o:spt="202" path="m,l,21600r21600,l21600,xe">
            <v:stroke joinstyle="miter"/>
            <v:path gradientshapeok="t" o:connecttype="rect"/>
          </v:shapetype>
          <v:shape id="_x0000_s1160" type="#_x0000_t202" style="position:absolute;margin-left:323pt;margin-top:515.85pt;width:118pt;height:236.65pt;z-index:27;visibility:visible;mso-position-horizontal-relative:page;mso-position-vertical-relative:page" o:allowincell="f" filled="f" stroked="f">
            <v:textbox style="mso-next-textbox:#_x0000_s1161" inset="0,0,0,0">
              <w:txbxContent/>
            </v:textbox>
            <w10:wrap anchorx="page" anchory="page"/>
          </v:shape>
        </w:pict>
      </w:r>
      <w:r w:rsidR="003B3D5E">
        <w:pict>
          <v:shape id="_x0000_s1161" type="#_x0000_t202" style="position:absolute;margin-left:453.05pt;margin-top:515.85pt;width:118pt;height:236.65pt;z-index:28;visibility:visible;mso-position-horizontal-relative:page;mso-position-vertical-relative:page" o:allowincell="f" filled="f" stroked="f">
            <v:textbox style="mso-next-textbox:#_x0000_s1161" inset="0,0,0,0">
              <w:txbxContent/>
            </v:textbox>
            <w10:wrap anchorx="page" anchory="page"/>
          </v:shape>
        </w:pict>
      </w:r>
      <w:r w:rsidR="003B3D5E">
        <w:pict>
          <v:shape id="_x0000_s1036" type="#_x0000_t202" style="position:absolute;margin-left:193.05pt;margin-top:247.5pt;width:117.95pt;height:198.2pt;z-index:8;mso-wrap-edited:f;mso-position-horizontal-relative:page;mso-position-vertical-relative:page" wrapcoords="0 0 21600 0 21600 21600 0 21600 0 0" o:allowincell="f" filled="f" stroked="f">
            <v:textbox style="mso-next-textbox:#_x0000_s1156" inset="0,0,0,0">
              <w:txbxContent>
                <w:p w:rsidR="00751C98" w:rsidRPr="009F5D45" w:rsidRDefault="00751C98" w:rsidP="00751C98">
                  <w:pPr>
                    <w:jc w:val="both"/>
                    <w:rPr>
                      <w:rFonts w:ascii="Eurostile" w:hAnsi="Eurostile"/>
                      <w:bCs/>
                      <w:sz w:val="22"/>
                      <w:szCs w:val="28"/>
                    </w:rPr>
                  </w:pPr>
                  <w:r w:rsidRPr="009F5D45">
                    <w:rPr>
                      <w:rFonts w:ascii="Eurostile" w:hAnsi="Eurostile"/>
                      <w:bCs/>
                      <w:sz w:val="22"/>
                      <w:szCs w:val="20"/>
                    </w:rPr>
                    <w:t>Namastê es una banda valenciana de pop/rock formada a finales del 2010, con un tinte vintage en su sonido, pero amplio y moderno en sus composiciones.</w:t>
                  </w:r>
                  <w:r w:rsidRPr="009F5D45">
                    <w:rPr>
                      <w:rFonts w:ascii="Eurostile" w:hAnsi="Eurostile"/>
                      <w:bCs/>
                      <w:sz w:val="22"/>
                      <w:szCs w:val="20"/>
                    </w:rPr>
                    <w:br/>
                  </w:r>
                  <w:r w:rsidRPr="009F5D45">
                    <w:rPr>
                      <w:rFonts w:ascii="Eurostile" w:hAnsi="Eurostile"/>
                      <w:bCs/>
                      <w:sz w:val="22"/>
                      <w:szCs w:val="20"/>
                    </w:rPr>
                    <w:br/>
                    <w:t>Después del paso del tiempo y de toda la dedicación en el proyecto, el grupo se ha nutrido de un</w:t>
                  </w:r>
                  <w:r w:rsidRPr="009F5D45">
                    <w:rPr>
                      <w:bCs/>
                      <w:sz w:val="22"/>
                      <w:szCs w:val="20"/>
                    </w:rPr>
                    <w:t xml:space="preserve"> </w:t>
                  </w:r>
                  <w:r w:rsidRPr="009F5D45">
                    <w:rPr>
                      <w:rFonts w:ascii="Eurostile" w:hAnsi="Eurostile"/>
                      <w:bCs/>
                      <w:sz w:val="22"/>
                      <w:szCs w:val="28"/>
                    </w:rPr>
                    <w:t>amplio repertorio de</w:t>
                  </w:r>
                  <w:r w:rsidRPr="009F5D45">
                    <w:rPr>
                      <w:bCs/>
                      <w:sz w:val="22"/>
                      <w:szCs w:val="28"/>
                    </w:rPr>
                    <w:t xml:space="preserve"> </w:t>
                  </w:r>
                  <w:r w:rsidRPr="009F5D45">
                    <w:rPr>
                      <w:rFonts w:ascii="Eurostile" w:hAnsi="Eurostile"/>
                      <w:bCs/>
                      <w:sz w:val="22"/>
                      <w:szCs w:val="28"/>
                    </w:rPr>
                    <w:t xml:space="preserve">temas propios del que sale su primer trabajo “Namaste”, un EP de cinco temas variados en el que se caracterizan el sonido de la banda y su filosofía. </w:t>
                  </w:r>
                </w:p>
                <w:p w:rsidR="00751C98" w:rsidRPr="009F5D45" w:rsidRDefault="00751C98" w:rsidP="00751C98">
                  <w:pPr>
                    <w:jc w:val="both"/>
                    <w:rPr>
                      <w:rFonts w:ascii="Eurostile" w:hAnsi="Eurostile"/>
                      <w:bCs/>
                      <w:sz w:val="22"/>
                      <w:szCs w:val="28"/>
                    </w:rPr>
                  </w:pPr>
                </w:p>
                <w:p w:rsidR="003B3D5E" w:rsidRPr="009F5D45" w:rsidRDefault="00751C98" w:rsidP="00751C98">
                  <w:pPr>
                    <w:jc w:val="both"/>
                    <w:rPr>
                      <w:rFonts w:ascii="Eurostile" w:hAnsi="Eurostile"/>
                      <w:bCs/>
                      <w:sz w:val="22"/>
                      <w:szCs w:val="28"/>
                    </w:rPr>
                  </w:pPr>
                  <w:r w:rsidRPr="009F5D45">
                    <w:rPr>
                      <w:rFonts w:ascii="Eurostile" w:hAnsi="Eurostile"/>
                      <w:bCs/>
                      <w:sz w:val="22"/>
                      <w:szCs w:val="28"/>
                    </w:rPr>
                    <w:t>El deseo de Namastê es dar a conocer su música, sin perder la humildad de lo que son, un grupo de cuatro personas que hacen su música con sinceridad y desde el corazón.</w:t>
                  </w:r>
                </w:p>
                <w:p w:rsidR="00751C98" w:rsidRPr="009F5D45" w:rsidRDefault="00751C98" w:rsidP="00751C98">
                  <w:pPr>
                    <w:jc w:val="both"/>
                    <w:rPr>
                      <w:rFonts w:ascii="Eurostile" w:hAnsi="Eurostile"/>
                      <w:bCs/>
                      <w:sz w:val="22"/>
                      <w:szCs w:val="28"/>
                    </w:rPr>
                  </w:pPr>
                </w:p>
                <w:p w:rsidR="00751C98" w:rsidRDefault="00751C98" w:rsidP="00751C98">
                  <w:pPr>
                    <w:jc w:val="both"/>
                    <w:rPr>
                      <w:rFonts w:ascii="Eurostile" w:hAnsi="Eurostile"/>
                      <w:bCs/>
                      <w:sz w:val="22"/>
                      <w:szCs w:val="28"/>
                    </w:rPr>
                  </w:pPr>
                  <w:r w:rsidRPr="009F5D45">
                    <w:rPr>
                      <w:rFonts w:ascii="Eurostile" w:hAnsi="Eurostile"/>
                      <w:bCs/>
                      <w:sz w:val="22"/>
                      <w:szCs w:val="28"/>
                    </w:rPr>
                    <w:t>A título personal podemos decir que son grandes, muy grandes. Unos grandes tipos en lo que seguro, dentro de poco tiempo será un referente musical.</w:t>
                  </w:r>
                </w:p>
                <w:p w:rsidR="00B9457B" w:rsidRDefault="00B9457B" w:rsidP="00751C98">
                  <w:pPr>
                    <w:jc w:val="both"/>
                    <w:rPr>
                      <w:rFonts w:ascii="Eurostile" w:hAnsi="Eurostile"/>
                      <w:bCs/>
                      <w:sz w:val="22"/>
                      <w:szCs w:val="28"/>
                    </w:rPr>
                  </w:pPr>
                </w:p>
              </w:txbxContent>
            </v:textbox>
            <w10:wrap anchorx="page" anchory="page"/>
          </v:shape>
        </w:pict>
      </w:r>
      <w:r w:rsidR="003B3D5E">
        <w:pict>
          <v:shape id="_x0000_s1156" type="#_x0000_t202" style="position:absolute;margin-left:323pt;margin-top:247.5pt;width:118pt;height:198.2pt;z-index:26;visibility:visible;mso-position-horizontal-relative:page;mso-position-vertical-relative:page" o:allowincell="f" filled="f" stroked="f">
            <v:textbox style="mso-next-textbox:#_x0000_s1157" inset="0,0,0,0">
              <w:txbxContent/>
            </v:textbox>
            <w10:wrap anchorx="page" anchory="page"/>
          </v:shape>
        </w:pict>
      </w:r>
      <w:r w:rsidR="003B3D5E">
        <w:pict>
          <v:shape id="_x0000_s1157" type="#_x0000_t202" style="position:absolute;margin-left:453.05pt;margin-top:247.5pt;width:118pt;height:198.2pt;z-index:3;visibility:visible;mso-position-horizontal-relative:page;mso-position-vertical-relative:page" o:allowincell="f" filled="f" stroked="f">
            <v:textbox style="mso-next-textbox:#_x0000_s1157" inset="0,0,0,0">
              <w:txbxContent/>
            </v:textbox>
            <w10:wrap anchorx="page" anchory="page"/>
          </v:shape>
        </w:pict>
      </w:r>
    </w:p>
    <w:p w:rsidR="003B3D5E" w:rsidRDefault="003B3D5E"/>
    <w:p w:rsidR="003B3D5E" w:rsidRDefault="003B3D5E"/>
    <w:p w:rsidR="003B3D5E" w:rsidRDefault="003B3D5E"/>
    <w:p w:rsidR="003B3D5E" w:rsidRDefault="003B3D5E"/>
    <w:p w:rsidR="003B3D5E" w:rsidRDefault="00150448">
      <w:r>
        <w:rPr>
          <w:noProof/>
        </w:rPr>
        <w:pict>
          <v:shape id="_x0000_s1297" type="#_x0000_t75" style="position:absolute;margin-left:147pt;margin-top:9pt;width:383.25pt;height:60.75pt;z-index:-104" wrapcoords="19185 1385 18527 2492 18307 3877 18307 5815 220 6092 220 9415 10844 10246 176 11354 176 19662 2678 19662 19976 19662 21337 19662 21249 19108 21424 17169 21205 16615 18834 14677 21117 14677 21029 11354 10844 10246 21161 9415 21424 8308 21205 5815 21380 3600 21249 2769 20502 1385 19185 1385">
            <v:imagedata r:id="rId10" o:title="1387904640" chromakey="#f6faf9"/>
            <v:shadow on="t" color="#938953" offset=",-2pt" offset2=",-8pt"/>
            <w10:wrap type="through"/>
          </v:shape>
        </w:pict>
      </w:r>
    </w:p>
    <w:p w:rsidR="003B3D5E" w:rsidRDefault="00081F43">
      <w:r>
        <w:pict>
          <v:shape id="_x0000_s1034" type="#_x0000_t202" style="position:absolute;margin-left:54pt;margin-top:359.3pt;width:108pt;height:70.05pt;z-index:7;visibility:visible;mso-wrap-edited:f;mso-position-horizontal-relative:page;mso-position-vertical-relative:page" wrapcoords="0 0 21600 0 21600 21600 0 21600 0 0" o:allowincell="f" filled="f" stroked="f">
            <v:textbox style="mso-next-textbox:#_x0000_s1034" inset="0,0,0,0">
              <w:txbxContent>
                <w:p w:rsidR="003B3D5E" w:rsidRPr="00150448" w:rsidRDefault="00150448" w:rsidP="00150448">
                  <w:pPr>
                    <w:pStyle w:val="Sangradetextonormal"/>
                    <w:tabs>
                      <w:tab w:val="clear" w:pos="180"/>
                      <w:tab w:val="left" w:pos="720"/>
                    </w:tabs>
                    <w:spacing w:line="276" w:lineRule="auto"/>
                    <w:ind w:left="0" w:firstLine="0"/>
                    <w:jc w:val="center"/>
                    <w:rPr>
                      <w:shadow/>
                      <w:sz w:val="32"/>
                      <w:lang w:val="pt-BR"/>
                    </w:rPr>
                  </w:pPr>
                  <w:r w:rsidRPr="00150448">
                    <w:rPr>
                      <w:shadow/>
                      <w:sz w:val="32"/>
                      <w:lang w:val="pt-BR"/>
                    </w:rPr>
                    <w:t>Valencia</w:t>
                  </w:r>
                </w:p>
                <w:p w:rsidR="00150448" w:rsidRPr="00150448" w:rsidRDefault="00150448" w:rsidP="00150448">
                  <w:pPr>
                    <w:pStyle w:val="Sangradetextonormal"/>
                    <w:tabs>
                      <w:tab w:val="clear" w:pos="180"/>
                      <w:tab w:val="left" w:pos="720"/>
                    </w:tabs>
                    <w:spacing w:line="276" w:lineRule="auto"/>
                    <w:ind w:left="0" w:firstLine="0"/>
                    <w:jc w:val="center"/>
                    <w:rPr>
                      <w:shadow/>
                      <w:sz w:val="32"/>
                      <w:lang w:val="pt-BR"/>
                    </w:rPr>
                  </w:pPr>
                  <w:r w:rsidRPr="00150448">
                    <w:rPr>
                      <w:shadow/>
                      <w:sz w:val="32"/>
                      <w:lang w:val="pt-BR"/>
                    </w:rPr>
                    <w:t>2010</w:t>
                  </w:r>
                </w:p>
                <w:p w:rsidR="00150448" w:rsidRPr="00150448" w:rsidRDefault="00150448" w:rsidP="00150448">
                  <w:pPr>
                    <w:pStyle w:val="Sangradetextonormal"/>
                    <w:tabs>
                      <w:tab w:val="clear" w:pos="180"/>
                      <w:tab w:val="left" w:pos="720"/>
                    </w:tabs>
                    <w:spacing w:line="276" w:lineRule="auto"/>
                    <w:ind w:left="0" w:firstLine="0"/>
                    <w:jc w:val="center"/>
                    <w:rPr>
                      <w:shadow/>
                      <w:sz w:val="32"/>
                      <w:lang w:val="pt-BR"/>
                    </w:rPr>
                  </w:pPr>
                  <w:r w:rsidRPr="00150448">
                    <w:rPr>
                      <w:shadow/>
                      <w:sz w:val="32"/>
                      <w:lang w:val="pt-BR"/>
                    </w:rPr>
                    <w:t>POP/ROCK</w:t>
                  </w:r>
                </w:p>
                <w:p w:rsidR="003B3D5E" w:rsidRDefault="003B3D5E">
                  <w:pPr>
                    <w:pStyle w:val="Sangradetextonormal"/>
                    <w:tabs>
                      <w:tab w:val="clear" w:pos="180"/>
                      <w:tab w:val="right" w:pos="1620"/>
                    </w:tabs>
                    <w:spacing w:line="360" w:lineRule="exact"/>
                    <w:ind w:firstLine="0"/>
                    <w:rPr>
                      <w:color w:val="FFFFFF"/>
                    </w:rPr>
                  </w:pPr>
                </w:p>
              </w:txbxContent>
            </v:textbox>
            <w10:wrap anchorx="page" anchory="page"/>
          </v:shape>
        </w:pict>
      </w:r>
      <w:r>
        <w:rPr>
          <w:noProof/>
        </w:rPr>
        <w:pict>
          <v:shape id="_x0000_s1412" type="#_x0000_t75" href="http://soundcloud.com/namasterockband" style="position:absolute;margin-left:26.25pt;margin-top:452.35pt;width:48pt;height:32.6pt;z-index:142" o:button="t">
            <v:fill o:detectmouseclick="t"/>
            <v:imagedata r:id="rId11" o:title="soundcloud-logo" croptop="10554f" cropbottom="10469f"/>
            <v:shadow on="t" color="#0d0d0d" offset="3pt,-1pt" offset2="2pt,-6pt"/>
          </v:shape>
        </w:pict>
      </w:r>
      <w:r>
        <w:rPr>
          <w:noProof/>
        </w:rPr>
        <w:pict>
          <v:shape id="_x0000_s1411" type="#_x0000_t75" href="http://open.spotify.com/album/0w3QxtAPkD8tN5GjRjZEYw" style="position:absolute;margin-left:74.25pt;margin-top:452.35pt;width:50.25pt;height:32.6pt;z-index:141" o:button="t">
            <v:fill o:detectmouseclick="t"/>
            <v:imagedata r:id="rId12" o:title="spotify-logo" croptop="16032f" cropbottom="14144f" cropleft="4300f" cropright="4603f"/>
            <v:shadow on="t" color="#0d0d0d" offset="3pt,-1pt" offset2="2pt,-6pt"/>
          </v:shape>
        </w:pict>
      </w:r>
      <w:r>
        <w:rPr>
          <w:noProof/>
        </w:rPr>
        <w:pict>
          <v:shape id="Imagen 13" o:spid="_x0000_s1414" type="#_x0000_t75" alt="Google-Play-Music" href="https://play.google.com/store/music/album?id=Bn2bz2mqs6fr3wjutjzkxhz4o3q" style="position:absolute;margin-left:30.9pt;margin-top:493.2pt;width:85.05pt;height:44.25pt;z-index:14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" o:button="t">
            <v:fill o:detectmouseclick="t"/>
            <v:imagedata r:id="rId13" o:title="" cropbottom="-320f" cropright="-47f"/>
            <v:shadow on="t" color="#1c1a10" offset=",-1pt" offset2=",-6pt"/>
            <o:lock v:ext="edit" aspectratio="f"/>
          </v:shape>
        </w:pict>
      </w:r>
      <w:r>
        <w:rPr>
          <w:noProof/>
        </w:rPr>
        <w:pict>
          <v:shape id="_x0000_s1413" type="#_x0000_t75" href="https://itunes.apple.com/es/album/namaste-ep/id698566941" style="position:absolute;margin-left:30.9pt;margin-top:537.45pt;width:85.05pt;height:52.7pt;z-index:143" o:button="t">
            <v:fill o:detectmouseclick="t"/>
            <v:imagedata r:id="rId14" o:title="itunes-store-logo" croptop="16545f" cropbottom="15901f"/>
            <v:shadow on="t" color="#0d0d0d" offset=",-1pt" offset2=",-6pt"/>
          </v:shape>
        </w:pict>
      </w:r>
      <w:r>
        <w:rPr>
          <w:noProof/>
        </w:rPr>
        <w:pict>
          <v:shape id="_x0000_s1295" type="#_x0000_t75" style="position:absolute;margin-left:216.25pt;margin-top:493.2pt;width:212.05pt;height:141.7pt;z-index:-106" wrapcoords="0 -571 -153 -229 -153 21714 21829 21714 22058 21371 22058 -571 0 -571" stroked="t" strokecolor="#0d0d0d" strokeweight="1.5pt">
            <v:stroke dashstyle="1 1" endcap="round"/>
            <v:imagedata r:id="rId15" o:title="Namastê 1"/>
            <v:shadow on="t" color="#0d0d0d" offset="3pt,-2pt" offset2="2pt,-8pt"/>
            <w10:wrap type="through"/>
          </v:shape>
        </w:pict>
      </w:r>
      <w:r>
        <w:rPr>
          <w:noProof/>
          <w:lang w:val="es-ES" w:eastAsia="es-ES" w:bidi="ar-SA"/>
        </w:rPr>
        <w:pict>
          <v:shape id="_x0000_s1293" type="#_x0000_t202" style="position:absolute;margin-left:193.5pt;margin-top:8in;width:378pt;height:63.75pt;z-index:39;mso-wrap-edited:f;mso-position-horizontal-relative:page;mso-position-vertical-relative:page" wrapcoords="0 0 21600 0 21600 21600 0 21600 0 0" o:allowincell="f" filled="f" stroked="f">
            <v:textbox style="mso-next-textbox:#_x0000_s1293" inset="0,0,0,0">
              <w:txbxContent>
                <w:p w:rsidR="00751C98" w:rsidRPr="00150448" w:rsidRDefault="00751C98" w:rsidP="00751C98">
                  <w:pPr>
                    <w:jc w:val="both"/>
                    <w:rPr>
                      <w:rFonts w:ascii="Eurostile" w:hAnsi="Eurostile"/>
                    </w:rPr>
                  </w:pPr>
                  <w:r w:rsidRPr="00150448">
                    <w:rPr>
                      <w:rFonts w:ascii="Eurostile" w:hAnsi="Eurostile"/>
                    </w:rPr>
                    <w:t>La banda se formó a partir de varias quedadas entre colegas para improvisar y pasárselo bien. Al final la cosa fue tomando forma y se consolidó en un grupo con creatividad, que ha ido componiendo canciones casi desde el primer día y sigue en ello con esa motivación extra que te da componer tu propia música.</w:t>
                  </w:r>
                </w:p>
              </w:txbxContent>
            </v:textbox>
            <w10:wrap anchorx="page" anchory="page"/>
          </v:shape>
        </w:pict>
      </w:r>
      <w:r>
        <w:rPr>
          <w:noProof/>
        </w:rPr>
        <w:pict>
          <v:shape id="_x0000_s1307" type="#_x0000_t75" style="position:absolute;margin-left:417.05pt;margin-top:183.85pt;width:117.7pt;height:94.65pt;z-index:55" wrapcoords="19366 0 1117 926 124 1080 124 3857 5090 4937 10924 4937 12662 7406 11669 8486 10800 9566 9683 12343 8069 14811 7448 15891 6952 16971 6579 20211 6952 21137 14152 21137 14897 21137 16386 20211 16262 19749 14897 17280 14400 15120 15641 14349 15641 13577 14400 12343 14276 7406 13159 6480 10924 4937 20110 4011 21724 3703 21228 2469 21600 1389 21600 309 20855 0 19366 0">
            <v:imagedata r:id="rId16" o:title="Copia de 1387904640" chromakey="#fdfdfd"/>
            <v:shadow on="t" color="#1c1a10" offset=",-1pt" offset2=",-6pt"/>
            <w10:wrap type="through"/>
          </v:shape>
        </w:pict>
      </w:r>
      <w:r>
        <w:rPr>
          <w:noProof/>
        </w:rPr>
        <w:pict>
          <v:shape id="_x0000_s1296" type="#_x0000_t75" style="position:absolute;margin-left:26.25pt;margin-top:347.2pt;width:96pt;height:83.45pt;z-index:44" wrapcoords="19219 0 1020 635 0 847 0 3600 10035 6776 10885 6776 10545 10165 8844 13553 7824 15035 6973 16518 6293 20329 6293 20753 7313 21176 8504 21176 13096 21176 14457 21176 16157 20753 16157 20329 15307 18000 14797 16941 15647 13553 14117 10165 14457 7624 13606 6776 11395 6776 21430 3600 21430 212 20920 0 19219 0">
            <v:imagedata r:id="rId16" o:title="Copia de 1387904640" chromakey="#fdfdfd"/>
            <v:shadow on="t" color="#1c1a10" offset="1pt,-1pt" offset2="-2pt,-6pt"/>
            <w10:wrap type="through"/>
          </v:shape>
        </w:pict>
      </w:r>
      <w:r>
        <w:pict>
          <v:shape id="_x0000_s1033" type="#_x0000_t202" style="position:absolute;margin-left:54pt;margin-top:156.2pt;width:108pt;height:212.8pt;z-index:6;visibility:visible;mso-wrap-edited:f;mso-position-horizontal-relative:page;mso-position-vertical-relative:page" wrapcoords="0 0 21600 0 21600 21600 0 21600 0 0" o:allowincell="f" filled="f" stroked="f">
            <v:textbox style="mso-next-textbox:#_x0000_s1033">
              <w:txbxContent>
                <w:p w:rsidR="00751C98" w:rsidRPr="00751C98" w:rsidRDefault="00751C98" w:rsidP="00751C98">
                  <w:pPr>
                    <w:pStyle w:val="Textoindependiente"/>
                    <w:jc w:val="center"/>
                    <w:rPr>
                      <w:imprint/>
                      <w:color w:val="FFFFFF"/>
                      <w:sz w:val="24"/>
                      <w:szCs w:val="18"/>
                      <w:lang w:val="pt-BR"/>
                    </w:rPr>
                  </w:pPr>
                  <w:r w:rsidRPr="00751C98">
                    <w:rPr>
                      <w:b/>
                      <w:bCs/>
                      <w:i/>
                      <w:iCs/>
                      <w:imprint/>
                      <w:color w:val="FFFFFF"/>
                      <w:sz w:val="16"/>
                      <w:lang w:val="pt-BR"/>
                    </w:rPr>
                    <w:t>Componentes de:</w:t>
                  </w:r>
                </w:p>
                <w:p w:rsidR="003B3D5E" w:rsidRPr="00751C98" w:rsidRDefault="00751C98" w:rsidP="00751C98">
                  <w:pPr>
                    <w:pStyle w:val="Textoindependiente"/>
                    <w:jc w:val="center"/>
                    <w:rPr>
                      <w:imprint/>
                      <w:color w:val="FFC000"/>
                      <w:sz w:val="36"/>
                      <w:szCs w:val="18"/>
                      <w:lang w:val="pt-BR"/>
                    </w:rPr>
                  </w:pPr>
                  <w:r w:rsidRPr="00751C98">
                    <w:rPr>
                      <w:imprint/>
                      <w:color w:val="FFC000"/>
                      <w:sz w:val="36"/>
                      <w:szCs w:val="18"/>
                    </w:rPr>
                    <w:t>Namastê</w:t>
                  </w:r>
                </w:p>
                <w:p w:rsidR="00751C98" w:rsidRPr="00446218" w:rsidRDefault="00751C98">
                  <w:pPr>
                    <w:rPr>
                      <w:color w:val="FFFFFF"/>
                      <w:szCs w:val="18"/>
                      <w:lang w:val="pt-BR"/>
                    </w:rPr>
                  </w:pPr>
                </w:p>
                <w:p w:rsidR="00751C98" w:rsidRDefault="00751C98" w:rsidP="00751C98">
                  <w:pPr>
                    <w:pStyle w:val="Sangradetextonormal"/>
                    <w:tabs>
                      <w:tab w:val="left" w:pos="720"/>
                    </w:tabs>
                    <w:spacing w:line="276" w:lineRule="auto"/>
                    <w:jc w:val="center"/>
                    <w:rPr>
                      <w:color w:val="FFFFFF"/>
                      <w:sz w:val="24"/>
                      <w:lang w:val="pt-BR"/>
                    </w:rPr>
                  </w:pPr>
                  <w:r w:rsidRPr="00751C98">
                    <w:rPr>
                      <w:shadow/>
                      <w:sz w:val="24"/>
                    </w:rPr>
                    <w:t xml:space="preserve">Óscar </w:t>
                  </w:r>
                  <w:r w:rsidRPr="00751C98">
                    <w:rPr>
                      <w:shadow/>
                      <w:sz w:val="24"/>
                      <w:lang w:val="pt-BR"/>
                    </w:rPr>
                    <w:t>Ruiz</w:t>
                  </w:r>
                </w:p>
                <w:p w:rsidR="00751C98" w:rsidRPr="005853EC" w:rsidRDefault="00751C98" w:rsidP="00751C98">
                  <w:pPr>
                    <w:pStyle w:val="Sangradetextonormal"/>
                    <w:tabs>
                      <w:tab w:val="left" w:pos="720"/>
                    </w:tabs>
                    <w:spacing w:line="276" w:lineRule="auto"/>
                    <w:jc w:val="center"/>
                    <w:rPr>
                      <w:imprint/>
                      <w:color w:val="FFFFFF"/>
                      <w:lang w:val="pt-BR"/>
                    </w:rPr>
                  </w:pPr>
                  <w:r w:rsidRPr="005853EC">
                    <w:rPr>
                      <w:imprint/>
                      <w:color w:val="FFFFFF"/>
                      <w:lang w:val="pt-BR"/>
                    </w:rPr>
                    <w:t>Voz y Guitarra</w:t>
                  </w:r>
                </w:p>
                <w:p w:rsidR="00751C98" w:rsidRPr="00751C98" w:rsidRDefault="00751C98" w:rsidP="00751C98">
                  <w:pPr>
                    <w:pStyle w:val="Sangradetextonormal"/>
                    <w:tabs>
                      <w:tab w:val="left" w:pos="720"/>
                    </w:tabs>
                    <w:spacing w:line="276" w:lineRule="auto"/>
                    <w:jc w:val="center"/>
                    <w:rPr>
                      <w:color w:val="FFFFFF"/>
                      <w:lang w:val="pt-BR"/>
                    </w:rPr>
                  </w:pPr>
                  <w:r w:rsidRPr="00751C98">
                    <w:rPr>
                      <w:shadow/>
                      <w:sz w:val="24"/>
                      <w:lang w:val="pt-BR"/>
                    </w:rPr>
                    <w:t>Gabriel García</w:t>
                  </w:r>
                  <w:r w:rsidRPr="00751C98">
                    <w:rPr>
                      <w:color w:val="FFFFFF"/>
                      <w:lang w:val="pt-BR"/>
                    </w:rPr>
                    <w:t xml:space="preserve"> </w:t>
                  </w:r>
                  <w:r w:rsidRPr="005853EC">
                    <w:rPr>
                      <w:imprint/>
                      <w:color w:val="FFFFFF"/>
                      <w:lang w:val="pt-BR"/>
                    </w:rPr>
                    <w:t>Guitarra</w:t>
                  </w:r>
                </w:p>
                <w:p w:rsidR="00751C98" w:rsidRPr="00751C98" w:rsidRDefault="00751C98" w:rsidP="00751C98">
                  <w:pPr>
                    <w:pStyle w:val="Sangradetextonormal"/>
                    <w:tabs>
                      <w:tab w:val="left" w:pos="720"/>
                    </w:tabs>
                    <w:spacing w:line="276" w:lineRule="auto"/>
                    <w:jc w:val="center"/>
                    <w:rPr>
                      <w:color w:val="FFFFFF"/>
                      <w:lang w:val="pt-BR"/>
                    </w:rPr>
                  </w:pPr>
                  <w:r w:rsidRPr="00751C98">
                    <w:rPr>
                      <w:shadow/>
                      <w:sz w:val="24"/>
                      <w:lang w:val="pt-BR"/>
                    </w:rPr>
                    <w:t>Ignácio Rosado</w:t>
                  </w:r>
                </w:p>
                <w:p w:rsidR="00751C98" w:rsidRPr="005853EC" w:rsidRDefault="00751C98" w:rsidP="00751C98">
                  <w:pPr>
                    <w:pStyle w:val="Sangradetextonormal"/>
                    <w:tabs>
                      <w:tab w:val="left" w:pos="720"/>
                    </w:tabs>
                    <w:spacing w:line="276" w:lineRule="auto"/>
                    <w:jc w:val="center"/>
                    <w:rPr>
                      <w:imprint/>
                      <w:color w:val="FFFFFF"/>
                      <w:lang w:val="pt-BR"/>
                    </w:rPr>
                  </w:pPr>
                  <w:r w:rsidRPr="005853EC">
                    <w:rPr>
                      <w:imprint/>
                      <w:color w:val="FFFFFF"/>
                    </w:rPr>
                    <w:t>Bajo</w:t>
                  </w:r>
                </w:p>
                <w:p w:rsidR="00751C98" w:rsidRDefault="00751C98" w:rsidP="00751C98">
                  <w:pPr>
                    <w:pStyle w:val="Sangradetextonormal"/>
                    <w:tabs>
                      <w:tab w:val="clear" w:pos="180"/>
                      <w:tab w:val="left" w:pos="720"/>
                    </w:tabs>
                    <w:spacing w:line="276" w:lineRule="auto"/>
                    <w:ind w:left="0" w:firstLine="0"/>
                    <w:jc w:val="center"/>
                    <w:rPr>
                      <w:color w:val="FFFFFF"/>
                      <w:lang w:val="pt-BR"/>
                    </w:rPr>
                  </w:pPr>
                  <w:r w:rsidRPr="00751C98">
                    <w:rPr>
                      <w:shadow/>
                      <w:sz w:val="24"/>
                      <w:lang w:val="pt-BR"/>
                    </w:rPr>
                    <w:t xml:space="preserve">Juan Salvador </w:t>
                  </w:r>
                  <w:r w:rsidRPr="00751C98">
                    <w:rPr>
                      <w:shadow/>
                      <w:sz w:val="24"/>
                    </w:rPr>
                    <w:t>Ferrer</w:t>
                  </w:r>
                </w:p>
                <w:p w:rsidR="003B3D5E" w:rsidRPr="005853EC" w:rsidRDefault="00751C98" w:rsidP="00751C98">
                  <w:pPr>
                    <w:pStyle w:val="Sangradetextonormal"/>
                    <w:tabs>
                      <w:tab w:val="clear" w:pos="180"/>
                      <w:tab w:val="left" w:pos="720"/>
                    </w:tabs>
                    <w:spacing w:line="276" w:lineRule="auto"/>
                    <w:ind w:left="0" w:firstLine="0"/>
                    <w:jc w:val="center"/>
                    <w:rPr>
                      <w:imprint/>
                      <w:color w:val="FFFFFF"/>
                      <w:lang w:val="pt-BR"/>
                    </w:rPr>
                  </w:pPr>
                  <w:r w:rsidRPr="005853EC">
                    <w:rPr>
                      <w:imprint/>
                      <w:color w:val="FFFFFF"/>
                      <w:lang w:val="pt-BR"/>
                    </w:rPr>
                    <w:t>Bateria</w:t>
                  </w:r>
                </w:p>
              </w:txbxContent>
            </v:textbox>
            <w10:wrap anchorx="page" anchory="page"/>
          </v:shape>
        </w:pict>
      </w:r>
      <w:r>
        <w:rPr>
          <w:noProof/>
          <w:lang w:val="es-ES" w:eastAsia="es-ES" w:bidi="ar-SA"/>
        </w:rPr>
        <w:pict>
          <v:shape id="_x0000_s1338" type="#_x0000_t202" style="position:absolute;margin-left:54pt;margin-top:433.3pt;width:108pt;height:246.95pt;z-index:84;visibility:visible;mso-wrap-edited:f;mso-position-horizontal-relative:page;mso-position-vertical-relative:page" wrapcoords="0 0 21600 0 21600 21600 0 21600 0 0" o:allowincell="f" filled="f" stroked="f">
            <v:textbox style="mso-next-textbox:#_x0000_s1338" inset="0,0,0,0">
              <w:txbxContent>
                <w:p w:rsidR="00872F61" w:rsidRDefault="00872F61" w:rsidP="00872F61">
                  <w:pPr>
                    <w:pStyle w:val="Sangradetextonormal"/>
                    <w:tabs>
                      <w:tab w:val="clear" w:pos="180"/>
                      <w:tab w:val="left" w:pos="720"/>
                    </w:tabs>
                    <w:spacing w:line="276" w:lineRule="auto"/>
                    <w:ind w:left="0" w:firstLine="0"/>
                    <w:jc w:val="center"/>
                    <w:rPr>
                      <w:shadow/>
                      <w:sz w:val="32"/>
                      <w:lang w:val="pt-BR"/>
                    </w:rPr>
                  </w:pPr>
                  <w:r w:rsidRPr="00872F61">
                    <w:rPr>
                      <w:shadow/>
                      <w:sz w:val="32"/>
                    </w:rPr>
                    <w:t>Discografía</w:t>
                  </w:r>
                  <w:r>
                    <w:rPr>
                      <w:shadow/>
                      <w:sz w:val="32"/>
                      <w:lang w:val="pt-BR"/>
                    </w:rPr>
                    <w:t>:</w:t>
                  </w:r>
                </w:p>
                <w:p w:rsidR="00872F61" w:rsidRPr="00081F43" w:rsidRDefault="00872F61" w:rsidP="00872F61">
                  <w:pPr>
                    <w:pStyle w:val="Sangradetextonormal"/>
                    <w:tabs>
                      <w:tab w:val="clear" w:pos="180"/>
                      <w:tab w:val="left" w:pos="720"/>
                    </w:tabs>
                    <w:spacing w:line="276" w:lineRule="auto"/>
                    <w:ind w:left="0" w:firstLine="0"/>
                    <w:jc w:val="center"/>
                    <w:rPr>
                      <w:shadow/>
                      <w:sz w:val="8"/>
                      <w:lang w:val="pt-BR"/>
                    </w:rPr>
                  </w:pPr>
                </w:p>
                <w:p w:rsidR="00872F61" w:rsidRDefault="00872F61" w:rsidP="00872F61">
                  <w:pPr>
                    <w:pStyle w:val="Sangradetextonormal"/>
                    <w:tabs>
                      <w:tab w:val="clear" w:pos="180"/>
                      <w:tab w:val="left" w:pos="720"/>
                    </w:tabs>
                    <w:spacing w:line="276" w:lineRule="auto"/>
                    <w:ind w:left="0" w:firstLine="0"/>
                    <w:jc w:val="center"/>
                    <w:rPr>
                      <w:shadow/>
                      <w:sz w:val="32"/>
                      <w:lang w:val="pt-BR"/>
                    </w:rPr>
                  </w:pPr>
                  <w:r>
                    <w:rPr>
                      <w:shadow/>
                      <w:sz w:val="32"/>
                      <w:lang w:val="pt-BR"/>
                    </w:rPr>
                    <w:t>“</w:t>
                  </w:r>
                  <w:r w:rsidRPr="00872F61">
                    <w:rPr>
                      <w:shadow/>
                      <w:sz w:val="32"/>
                    </w:rPr>
                    <w:t>NAMASTÊ</w:t>
                  </w:r>
                  <w:r>
                    <w:rPr>
                      <w:shadow/>
                      <w:sz w:val="32"/>
                      <w:lang w:val="pt-BR"/>
                    </w:rPr>
                    <w:t>”</w:t>
                  </w:r>
                </w:p>
                <w:p w:rsidR="00872F61" w:rsidRDefault="00872F61" w:rsidP="00872F61">
                  <w:pPr>
                    <w:pStyle w:val="Sangradetextonormal"/>
                    <w:tabs>
                      <w:tab w:val="clear" w:pos="180"/>
                      <w:tab w:val="left" w:pos="720"/>
                    </w:tabs>
                    <w:spacing w:line="276" w:lineRule="auto"/>
                    <w:ind w:left="0" w:firstLine="0"/>
                    <w:jc w:val="center"/>
                    <w:rPr>
                      <w:shadow/>
                      <w:sz w:val="32"/>
                      <w:lang w:val="pt-BR"/>
                    </w:rPr>
                  </w:pPr>
                  <w:r>
                    <w:rPr>
                      <w:shadow/>
                      <w:sz w:val="32"/>
                      <w:lang w:val="pt-BR"/>
                    </w:rPr>
                    <w:t>(</w:t>
                  </w:r>
                  <w:r w:rsidRPr="00872F61">
                    <w:rPr>
                      <w:shadow/>
                      <w:sz w:val="32"/>
                    </w:rPr>
                    <w:t>EP</w:t>
                  </w:r>
                  <w:r>
                    <w:rPr>
                      <w:shadow/>
                      <w:sz w:val="32"/>
                      <w:lang w:val="pt-BR"/>
                    </w:rPr>
                    <w:t>)</w:t>
                  </w:r>
                </w:p>
                <w:p w:rsidR="00872F61" w:rsidRDefault="00872F61" w:rsidP="00872F61">
                  <w:pPr>
                    <w:pStyle w:val="Sangradetextonormal"/>
                    <w:tabs>
                      <w:tab w:val="clear" w:pos="180"/>
                      <w:tab w:val="left" w:pos="720"/>
                    </w:tabs>
                    <w:spacing w:line="276" w:lineRule="auto"/>
                    <w:ind w:left="0" w:firstLine="0"/>
                    <w:jc w:val="center"/>
                    <w:rPr>
                      <w:shadow/>
                      <w:sz w:val="32"/>
                      <w:lang w:val="pt-BR"/>
                    </w:rPr>
                  </w:pPr>
                </w:p>
                <w:p w:rsidR="00872F61" w:rsidRPr="00150448" w:rsidRDefault="00872F61" w:rsidP="00872F61">
                  <w:pPr>
                    <w:pStyle w:val="Sangradetextonormal"/>
                    <w:tabs>
                      <w:tab w:val="clear" w:pos="180"/>
                      <w:tab w:val="left" w:pos="720"/>
                    </w:tabs>
                    <w:spacing w:line="276" w:lineRule="auto"/>
                    <w:ind w:left="0" w:firstLine="0"/>
                    <w:jc w:val="center"/>
                    <w:rPr>
                      <w:shadow/>
                      <w:sz w:val="32"/>
                      <w:lang w:val="pt-BR"/>
                    </w:rPr>
                  </w:pPr>
                </w:p>
                <w:p w:rsidR="00872F61" w:rsidRDefault="00872F61" w:rsidP="00872F61">
                  <w:pPr>
                    <w:pStyle w:val="Sangradetextonormal"/>
                    <w:tabs>
                      <w:tab w:val="clear" w:pos="180"/>
                      <w:tab w:val="right" w:pos="1620"/>
                    </w:tabs>
                    <w:spacing w:line="360" w:lineRule="exact"/>
                    <w:ind w:firstLine="0"/>
                    <w:rPr>
                      <w:color w:val="FFFFFF"/>
                    </w:rPr>
                  </w:pPr>
                </w:p>
                <w:p w:rsidR="00872F61" w:rsidRDefault="00872F61" w:rsidP="00872F61">
                  <w:pPr>
                    <w:pStyle w:val="Sangradetextonormal"/>
                    <w:tabs>
                      <w:tab w:val="clear" w:pos="180"/>
                      <w:tab w:val="right" w:pos="1620"/>
                    </w:tabs>
                    <w:spacing w:line="360" w:lineRule="exact"/>
                    <w:ind w:firstLine="0"/>
                    <w:rPr>
                      <w:color w:val="FFFFFF"/>
                    </w:rPr>
                  </w:pPr>
                </w:p>
                <w:p w:rsidR="00081F43" w:rsidRPr="00081F43" w:rsidRDefault="00081F43" w:rsidP="00872F61">
                  <w:pPr>
                    <w:pStyle w:val="Sangradetextonormal"/>
                    <w:tabs>
                      <w:tab w:val="clear" w:pos="180"/>
                      <w:tab w:val="left" w:pos="720"/>
                    </w:tabs>
                    <w:spacing w:line="276" w:lineRule="auto"/>
                    <w:ind w:left="0" w:firstLine="0"/>
                    <w:jc w:val="center"/>
                    <w:rPr>
                      <w:shadow/>
                      <w:sz w:val="12"/>
                      <w:lang w:val="pt-BR"/>
                    </w:rPr>
                  </w:pPr>
                </w:p>
                <w:p w:rsidR="00872F61" w:rsidRPr="00872F61" w:rsidRDefault="00872F61" w:rsidP="00872F61">
                  <w:pPr>
                    <w:pStyle w:val="Sangradetextonormal"/>
                    <w:tabs>
                      <w:tab w:val="clear" w:pos="180"/>
                      <w:tab w:val="left" w:pos="720"/>
                    </w:tabs>
                    <w:spacing w:line="276" w:lineRule="auto"/>
                    <w:ind w:left="0" w:firstLine="0"/>
                    <w:jc w:val="center"/>
                    <w:rPr>
                      <w:shadow/>
                      <w:sz w:val="24"/>
                      <w:lang w:val="pt-BR"/>
                    </w:rPr>
                  </w:pPr>
                  <w:r w:rsidRPr="00872F61">
                    <w:rPr>
                      <w:shadow/>
                      <w:sz w:val="24"/>
                      <w:lang w:val="pt-BR"/>
                    </w:rPr>
                    <w:t>2013</w:t>
                  </w:r>
                </w:p>
              </w:txbxContent>
            </v:textbox>
            <w10:wrap anchorx="page" anchory="page"/>
          </v:shape>
        </w:pict>
      </w:r>
      <w:r w:rsidR="00DC16C0">
        <w:rPr>
          <w:noProof/>
          <w:lang w:val="es-ES" w:eastAsia="es-ES" w:bidi="ar-SA"/>
        </w:rPr>
        <w:pict>
          <v:shape id="_x0000_s1335" type="#_x0000_t202" style="position:absolute;margin-left:192.75pt;margin-top:445.7pt;width:378pt;height:37.85pt;z-index:81;mso-wrap-edited:f;mso-position-horizontal-relative:page;mso-position-vertical-relative:page" wrapcoords="0 0 21600 0 21600 21600 0 21600 0 0" o:allowincell="f" filled="f" stroked="f">
            <v:textbox style="mso-next-textbox:#_x0000_s1335" inset="0,0,0,0">
              <w:txbxContent>
                <w:p w:rsidR="00B9457B" w:rsidRPr="00DC16C0" w:rsidRDefault="00B9457B" w:rsidP="00DC16C0">
                  <w:pPr>
                    <w:jc w:val="both"/>
                    <w:rPr>
                      <w:rFonts w:ascii="Eurostile" w:hAnsi="Eurostile"/>
                      <w:color w:val="C00000"/>
                      <w:sz w:val="32"/>
                      <w:lang w:val="es-ES"/>
                    </w:rPr>
                  </w:pPr>
                  <w:r w:rsidRPr="00DC16C0">
                    <w:rPr>
                      <w:rFonts w:ascii="Eurostile" w:hAnsi="Eurostile"/>
                      <w:color w:val="C00000"/>
                      <w:sz w:val="32"/>
                      <w:lang w:val="es-ES"/>
                    </w:rPr>
                    <w:t xml:space="preserve">Óscar nos responde a nuestro cuestionario estándar en representación de </w:t>
                  </w:r>
                  <w:r w:rsidRPr="00DC16C0">
                    <w:rPr>
                      <w:rFonts w:ascii="Eurostile" w:hAnsi="Eurostile"/>
                      <w:color w:val="C00000"/>
                      <w:sz w:val="32"/>
                    </w:rPr>
                    <w:t>Namastê</w:t>
                  </w:r>
                </w:p>
              </w:txbxContent>
            </v:textbox>
            <w10:wrap anchorx="page" anchory="page"/>
          </v:shape>
        </w:pict>
      </w:r>
      <w:r w:rsidR="009F5D45">
        <w:pict>
          <v:shape id="_x0000_s1038" type="#_x0000_t202" style="position:absolute;margin-left:192.75pt;margin-top:477.4pt;width:378pt;height:24.6pt;z-index:10;mso-wrap-edited:f;mso-position-horizontal-relative:page;mso-position-vertical-relative:page" wrapcoords="0 0 21600 0 21600 21600 0 21600 0 0" filled="f" stroked="f">
            <v:textbox style="mso-next-textbox:#_x0000_s1038" inset="0,0,0,0">
              <w:txbxContent>
                <w:p w:rsidR="003B3D5E" w:rsidRPr="005853EC" w:rsidRDefault="00751C98" w:rsidP="00150448">
                  <w:pPr>
                    <w:pStyle w:val="Ttulo2"/>
                    <w:jc w:val="both"/>
                    <w:rPr>
                      <w:rFonts w:ascii="Eurostile" w:hAnsi="Eurostile"/>
                      <w:shadow/>
                      <w:color w:val="31849B"/>
                      <w:sz w:val="28"/>
                      <w:lang w:val="es-ES"/>
                    </w:rPr>
                  </w:pPr>
                  <w:r w:rsidRPr="005853EC">
                    <w:rPr>
                      <w:rFonts w:ascii="Eurostile" w:hAnsi="Eurostile"/>
                      <w:shadow/>
                      <w:color w:val="31849B"/>
                      <w:sz w:val="28"/>
                      <w:lang w:val="es-ES"/>
                    </w:rPr>
                    <w:t>¿Por qué se decidió bautizar a la banda con este nombre?</w:t>
                  </w:r>
                </w:p>
              </w:txbxContent>
            </v:textbox>
            <w10:wrap anchorx="page" anchory="page"/>
          </v:shape>
        </w:pict>
      </w:r>
      <w:r w:rsidR="009F5D45">
        <w:pict>
          <v:shape id="_x0000_s1039" type="#_x0000_t202" style="position:absolute;margin-left:193.5pt;margin-top:502pt;width:378pt;height:54.9pt;z-index:11;mso-wrap-edited:f;mso-position-horizontal-relative:page;mso-position-vertical-relative:page" wrapcoords="0 0 21600 0 21600 21600 0 21600 0 0" o:allowincell="f" filled="f" stroked="f">
            <v:textbox style="mso-next-textbox:#_x0000_s1160" inset="0,0,0,0">
              <w:txbxContent>
                <w:p w:rsidR="003B3D5E" w:rsidRPr="00150448" w:rsidRDefault="00751C98" w:rsidP="00751C98">
                  <w:pPr>
                    <w:jc w:val="both"/>
                    <w:rPr>
                      <w:rFonts w:ascii="Eurostile" w:hAnsi="Eurostile"/>
                      <w:sz w:val="32"/>
                    </w:rPr>
                  </w:pPr>
                  <w:r w:rsidRPr="00150448">
                    <w:rPr>
                      <w:rFonts w:ascii="Eurostile" w:hAnsi="Eurostile"/>
                      <w:szCs w:val="20"/>
                    </w:rPr>
                    <w:t>Porque nos gusta el concepto de la palabra Namastê, que más allá de ser un saludo que engloba el Hola y el Adiós, es también un gesto de agradecimiento y respeto, y eso es lo que nosotros sentimos por la música, agradecimiento, respeto y admiración.</w:t>
                  </w:r>
                </w:p>
              </w:txbxContent>
            </v:textbox>
            <w10:wrap anchorx="page" anchory="page"/>
          </v:shape>
        </w:pict>
      </w:r>
      <w:r w:rsidR="009F5D45">
        <w:rPr>
          <w:noProof/>
          <w:lang w:val="es-ES" w:eastAsia="es-ES" w:bidi="ar-SA"/>
        </w:rPr>
        <w:pict>
          <v:shape id="_x0000_s1290" type="#_x0000_t202" style="position:absolute;margin-left:193.5pt;margin-top:556.9pt;width:378pt;height:24.6pt;z-index:38;mso-wrap-edited:f;mso-position-horizontal-relative:page;mso-position-vertical-relative:page" wrapcoords="0 0 21600 0 21600 21600 0 21600 0 0" filled="f" stroked="f">
            <v:textbox style="mso-next-textbox:#_x0000_s1290" inset="0,0,0,0">
              <w:txbxContent>
                <w:p w:rsidR="00751C98" w:rsidRPr="005853EC" w:rsidRDefault="00751C98" w:rsidP="00150448">
                  <w:pPr>
                    <w:pStyle w:val="Ttulo2"/>
                    <w:jc w:val="both"/>
                    <w:rPr>
                      <w:rFonts w:ascii="Eurostile" w:hAnsi="Eurostile"/>
                      <w:shadow/>
                      <w:color w:val="31849B"/>
                      <w:sz w:val="28"/>
                      <w:lang w:val="es-ES"/>
                    </w:rPr>
                  </w:pPr>
                  <w:r w:rsidRPr="005853EC">
                    <w:rPr>
                      <w:rFonts w:ascii="Eurostile" w:hAnsi="Eurostile"/>
                      <w:shadow/>
                      <w:color w:val="31849B"/>
                      <w:sz w:val="28"/>
                      <w:lang w:val="es-ES"/>
                    </w:rPr>
                    <w:t>¿Cómo se formó la banda?</w:t>
                  </w:r>
                </w:p>
              </w:txbxContent>
            </v:textbox>
            <w10:wrap anchorx="page" anchory="page"/>
          </v:shape>
        </w:pict>
      </w:r>
      <w:r w:rsidR="00150448">
        <w:pict>
          <v:shape id="_x0000_s1037" type="#_x0000_t202" style="position:absolute;margin-left:192.75pt;margin-top:216.75pt;width:378pt;height:25.5pt;z-index:9;mso-wrap-edited:f;mso-position-horizontal-relative:page;mso-position-vertical-relative:page" wrapcoords="0 0 21600 0 21600 21600 0 21600 0 0" filled="f" stroked="f">
            <v:textbox style="mso-next-textbox:#_x0000_s1037" inset="0,0,0,0">
              <w:txbxContent>
                <w:p w:rsidR="003B3D5E" w:rsidRPr="00751C98" w:rsidRDefault="00150448" w:rsidP="00751C98">
                  <w:pPr>
                    <w:pStyle w:val="Ttulo1"/>
                    <w:jc w:val="center"/>
                    <w:rPr>
                      <w:color w:val="auto"/>
                      <w:sz w:val="36"/>
                      <w:lang w:val="es-ES"/>
                    </w:rPr>
                  </w:pPr>
                  <w:r w:rsidRPr="00751C98">
                    <w:rPr>
                      <w:color w:val="auto"/>
                      <w:sz w:val="36"/>
                      <w:lang w:val="es-ES"/>
                    </w:rPr>
                    <w:t>Una</w:t>
                  </w:r>
                  <w:r w:rsidR="00751C98" w:rsidRPr="00751C98">
                    <w:rPr>
                      <w:color w:val="auto"/>
                      <w:sz w:val="36"/>
                      <w:lang w:val="es-ES"/>
                    </w:rPr>
                    <w:t xml:space="preserve"> formación a tener en cuenta</w:t>
                  </w:r>
                </w:p>
                <w:p w:rsidR="003B3D5E" w:rsidRPr="00751C98" w:rsidRDefault="003B3D5E">
                  <w:pPr>
                    <w:pStyle w:val="Ttulo1"/>
                    <w:rPr>
                      <w:color w:val="auto"/>
                      <w:lang w:val="es-ES"/>
                    </w:rPr>
                  </w:pPr>
                </w:p>
              </w:txbxContent>
            </v:textbox>
            <w10:wrap anchorx="page" anchory="page"/>
          </v:shape>
        </w:pict>
      </w:r>
      <w:r w:rsidR="003B3D5E">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OM 1" o:spid="_x0000_s1028" type="#_x0000_t176" alt="Rectángulo de diseño verde" style="position:absolute;margin-left:49.05pt;margin-top:35.2pt;width:117pt;height:721pt;z-index:-145;mso-wrap-edited:f;mso-position-horizontal-relative:page;mso-position-vertical-relative:page" o:allowincell="f" fillcolor="#663" stroked="f" strokeweight="0">
            <v:fill opacity="43254f"/>
            <v:shadow on="t" offset="3pt,-4pt" offset2="2pt,-12pt"/>
            <o:extrusion v:ext="view" specularity="80000f" diffusity="43712f" metal="t"/>
            <w10:wrap anchorx="page" anchory="page"/>
          </v:shape>
        </w:pict>
      </w:r>
      <w:r w:rsidR="003B3D5E">
        <w:br w:type="page"/>
      </w:r>
    </w:p>
    <w:p w:rsidR="003B3D5E" w:rsidRDefault="00DC16C0">
      <w:r>
        <w:rPr>
          <w:noProof/>
        </w:rPr>
        <w:pict>
          <v:group id="_x0000_s1287" style="position:absolute;margin-left:48.4pt;margin-top:75.15pt;width:127.1pt;height:151.75pt;z-index:37;mso-position-horizontal-relative:page;mso-position-vertical-relative:page" coordorigin="1152,7425" coordsize="2160,2016">
            <v:line id="_x0000_s1288" style="position:absolute" from="1152,7425" to="3312,7425">
              <v:shadow on="t" offset="4pt,-3pt" offset2="4pt,-10pt"/>
            </v:line>
            <v:shape id="_x0000_s1289" type="#_x0000_t202" style="position:absolute;left:1152;top:7569;width:2160;height:1872" filled="f" stroked="f">
              <v:shadow on="t" offset="4pt,-3pt" offset2="4pt,-10pt"/>
              <v:textbox style="mso-next-textbox:#_x0000_s1289" inset="0,0,0,0">
                <w:txbxContent>
                  <w:p w:rsidR="00F73F61" w:rsidRPr="00872F61" w:rsidRDefault="00F73F61" w:rsidP="00872F61">
                    <w:pPr>
                      <w:pStyle w:val="Textodelacita"/>
                      <w:jc w:val="center"/>
                      <w:rPr>
                        <w:color w:val="C00000"/>
                        <w:sz w:val="32"/>
                      </w:rPr>
                    </w:pPr>
                    <w:r w:rsidRPr="00872F61">
                      <w:rPr>
                        <w:color w:val="C00000"/>
                        <w:sz w:val="32"/>
                      </w:rPr>
                      <w:t>“</w:t>
                    </w:r>
                    <w:r w:rsidR="00872F61" w:rsidRPr="00872F61">
                      <w:rPr>
                        <w:color w:val="C00000"/>
                        <w:sz w:val="32"/>
                      </w:rPr>
                      <w:t>Cuando tienes 20 años es fácil hablar de influencias claras, pero cuando ya tienes 30</w:t>
                    </w:r>
                    <w:r w:rsidR="00872F61">
                      <w:t>…</w:t>
                    </w:r>
                    <w:r w:rsidRPr="00872F61">
                      <w:rPr>
                        <w:color w:val="C00000"/>
                        <w:sz w:val="32"/>
                      </w:rPr>
                      <w:t>”.</w:t>
                    </w:r>
                  </w:p>
                </w:txbxContent>
              </v:textbox>
            </v:shape>
            <w10:wrap anchorx="page" anchory="page"/>
          </v:group>
        </w:pict>
      </w:r>
      <w:r w:rsidR="009F5D45">
        <w:pict>
          <v:shape id="_x0000_s1048" type="#_x0000_t202" style="position:absolute;margin-left:200.15pt;margin-top:94.5pt;width:376.6pt;height:42.75pt;z-index:12;mso-position-horizontal-relative:page;mso-position-vertical-relative:page" filled="f" stroked="f">
            <v:textbox style="mso-next-textbox:#_x0000_s1048" inset="0,0,0,0">
              <w:txbxContent>
                <w:p w:rsidR="003B3D5E" w:rsidRPr="00150448" w:rsidRDefault="00150448" w:rsidP="00150448">
                  <w:pPr>
                    <w:jc w:val="both"/>
                    <w:rPr>
                      <w:rFonts w:ascii="Eurostile" w:hAnsi="Eurostile"/>
                      <w:sz w:val="32"/>
                    </w:rPr>
                  </w:pPr>
                  <w:r w:rsidRPr="00150448">
                    <w:rPr>
                      <w:rFonts w:ascii="Eurostile" w:hAnsi="Eurostile"/>
                      <w:szCs w:val="20"/>
                    </w:rPr>
                    <w:t>Estar contentos de los temas que estamos componiendo y creer en el proyecto por la buena harmonía entre los componentes y la creatividad del conjunto.</w:t>
                  </w:r>
                </w:p>
              </w:txbxContent>
            </v:textbox>
            <w10:wrap anchorx="page" anchory="page"/>
          </v:shape>
        </w:pict>
      </w:r>
      <w:r w:rsidR="00446218">
        <w:pict>
          <v:shape id="_x0000_s1049" type="#_x0000_t202" style="position:absolute;margin-left:196.6pt;margin-top:75.15pt;width:378pt;height:24.6pt;z-index:13;mso-position-horizontal-relative:page;mso-position-vertical-relative:page" filled="f" stroked="f">
            <v:textbox style="mso-next-textbox:#_x0000_s1049" inset="0,0,0,0">
              <w:txbxContent>
                <w:p w:rsidR="003B3D5E" w:rsidRPr="005853EC" w:rsidRDefault="00150448" w:rsidP="00150448">
                  <w:pPr>
                    <w:pStyle w:val="Ttulo2"/>
                    <w:jc w:val="both"/>
                    <w:rPr>
                      <w:rFonts w:ascii="Eurostile" w:hAnsi="Eurostile"/>
                      <w:shadow/>
                      <w:color w:val="31849B"/>
                      <w:sz w:val="28"/>
                      <w:lang w:val="es-ES"/>
                    </w:rPr>
                  </w:pPr>
                  <w:r w:rsidRPr="005853EC">
                    <w:rPr>
                      <w:rFonts w:ascii="Eurostile" w:hAnsi="Eurostile"/>
                      <w:shadow/>
                      <w:color w:val="31849B"/>
                      <w:sz w:val="28"/>
                      <w:lang w:val="es-ES"/>
                    </w:rPr>
                    <w:t>¿En qué estilo de música clasificaríais a la banda?</w:t>
                  </w:r>
                </w:p>
              </w:txbxContent>
            </v:textbox>
            <w10:wrap anchorx="page" anchory="page"/>
          </v:shape>
        </w:pict>
      </w:r>
    </w:p>
    <w:p w:rsidR="003B3D5E" w:rsidRDefault="003B3D5E"/>
    <w:p w:rsidR="003B3D5E" w:rsidRDefault="003B3D5E"/>
    <w:p w:rsidR="003B3D5E" w:rsidRDefault="009F5D45">
      <w:r>
        <w:rPr>
          <w:noProof/>
          <w:lang w:val="es-ES" w:eastAsia="es-ES" w:bidi="ar-SA"/>
        </w:rPr>
        <w:pict>
          <v:shape id="_x0000_s1298" type="#_x0000_t202" style="position:absolute;margin-left:198pt;margin-top:137.25pt;width:384.65pt;height:28.5pt;z-index:46;mso-position-horizontal-relative:page;mso-position-vertical-relative:page" filled="f" stroked="f">
            <v:textbox style="mso-next-textbox:#_x0000_s1298" inset="0,0,0,0">
              <w:txbxContent>
                <w:p w:rsidR="00150448" w:rsidRPr="005853EC" w:rsidRDefault="00150448" w:rsidP="00150448">
                  <w:pPr>
                    <w:jc w:val="both"/>
                    <w:rPr>
                      <w:rFonts w:ascii="Eurostile" w:hAnsi="Eurostile"/>
                      <w:color w:val="31849B"/>
                      <w:sz w:val="28"/>
                    </w:rPr>
                  </w:pPr>
                  <w:r w:rsidRPr="005853EC">
                    <w:rPr>
                      <w:rFonts w:ascii="Eurostile" w:hAnsi="Eurostile" w:cs="Times New Roman"/>
                      <w:shadow/>
                      <w:color w:val="31849B"/>
                      <w:sz w:val="28"/>
                      <w:szCs w:val="36"/>
                      <w:lang w:val="es-ES"/>
                    </w:rPr>
                    <w:t>¿Cuándo y quienes de vosotros tomaron la decisión de fundar la banda y presentarla formalmente?</w:t>
                  </w:r>
                </w:p>
              </w:txbxContent>
            </v:textbox>
            <w10:wrap anchorx="page" anchory="page"/>
          </v:shape>
        </w:pict>
      </w:r>
    </w:p>
    <w:p w:rsidR="003B3D5E" w:rsidRDefault="003B3D5E"/>
    <w:p w:rsidR="003B3D5E" w:rsidRDefault="009F5D45">
      <w:r>
        <w:rPr>
          <w:noProof/>
          <w:lang w:val="es-ES" w:eastAsia="es-ES" w:bidi="ar-SA"/>
        </w:rPr>
        <w:pict>
          <v:shape id="_x0000_s1299" type="#_x0000_t202" style="position:absolute;margin-left:199.45pt;margin-top:165.75pt;width:377.3pt;height:63pt;z-index:47;mso-position-horizontal-relative:page;mso-position-vertical-relative:page" filled="f" stroked="f">
            <v:textbox style="mso-next-textbox:#_x0000_s1299" inset="0,0,0,0">
              <w:txbxContent>
                <w:p w:rsidR="00150448" w:rsidRPr="00150448" w:rsidRDefault="00150448" w:rsidP="00150448">
                  <w:pPr>
                    <w:jc w:val="both"/>
                    <w:rPr>
                      <w:rFonts w:ascii="Eurostile" w:hAnsi="Eurostile"/>
                      <w:szCs w:val="20"/>
                    </w:rPr>
                  </w:pPr>
                  <w:r w:rsidRPr="00150448">
                    <w:rPr>
                      <w:rFonts w:ascii="Eurostile" w:hAnsi="Eurostile"/>
                      <w:szCs w:val="20"/>
                    </w:rPr>
                    <w:t xml:space="preserve">Gabriel e Ignacio. Ya que ellos fueron los que empezaron a dar forma a los dos primeros temas. </w:t>
                  </w:r>
                </w:p>
                <w:p w:rsidR="00150448" w:rsidRPr="00150448" w:rsidRDefault="00150448" w:rsidP="00150448">
                  <w:pPr>
                    <w:jc w:val="both"/>
                    <w:rPr>
                      <w:rFonts w:ascii="Eurostile" w:hAnsi="Eurostile"/>
                      <w:sz w:val="32"/>
                    </w:rPr>
                  </w:pPr>
                  <w:r w:rsidRPr="00150448">
                    <w:rPr>
                      <w:rFonts w:ascii="Eurostile" w:hAnsi="Eurostile"/>
                      <w:szCs w:val="20"/>
                    </w:rPr>
                    <w:t>Después hablaron con Óscar, para que metiera la voz y de ahí surgió el grupo: de una par de canciones que terminaron tomando forma entre todos.</w:t>
                  </w:r>
                </w:p>
              </w:txbxContent>
            </v:textbox>
            <w10:wrap anchorx="page" anchory="page"/>
          </v:shape>
        </w:pict>
      </w:r>
    </w:p>
    <w:p w:rsidR="003B3D5E" w:rsidRDefault="003B3D5E"/>
    <w:p w:rsidR="003B3D5E" w:rsidRDefault="003B3D5E"/>
    <w:p w:rsidR="003B3D5E" w:rsidRDefault="003B3D5E"/>
    <w:p w:rsidR="003B3D5E" w:rsidRDefault="003B3D5E"/>
    <w:p w:rsidR="003B3D5E" w:rsidRDefault="00DC16C0">
      <w:r>
        <w:rPr>
          <w:noProof/>
        </w:rPr>
        <w:pict>
          <v:shape id="_x0000_s1380" type="#_x0000_t75" style="position:absolute;margin-left:16.5pt;margin-top:10.6pt;width:114.75pt;height:151.85pt;z-index:119" stroked="t" strokecolor="red" strokeweight="1pt">
            <v:stroke dashstyle="1 1"/>
            <v:imagedata r:id="rId17" o:title="MV" croptop="3006f" cropbottom="1663f" cropleft="3766f" cropright="4143f"/>
            <v:shadow on="t" offset="3pt,-2pt" offset2="2pt,-8pt"/>
          </v:shape>
        </w:pict>
      </w:r>
      <w:r w:rsidR="009F5D45">
        <w:rPr>
          <w:noProof/>
        </w:rPr>
        <w:pict>
          <v:shape id="_x0000_s1300" type="#_x0000_t75" style="position:absolute;margin-left:232.5pt;margin-top:4.95pt;width:213.75pt;height:141.8pt;z-index:-101" wrapcoords="0 -571 -152 -229 -152 21714 21827 21714 22131 21371 22131 -571 0 -571" stroked="t" strokecolor="#ffc000" strokeweight="1.5pt">
            <v:stroke dashstyle="1 1" endcap="round"/>
            <v:imagedata r:id="rId18" o:title="9647714_orig"/>
            <v:shadow on="t" color="#0d0d0d" offset="3pt,-2pt" offset2="2pt,-8pt"/>
            <w10:wrap type="through"/>
          </v:shape>
        </w:pict>
      </w:r>
    </w:p>
    <w:p w:rsidR="003B3D5E" w:rsidRDefault="009407FD" w:rsidP="00DC16C0">
      <w:r>
        <w:rPr>
          <w:noProof/>
          <w:lang w:val="es-ES" w:eastAsia="es-ES" w:bidi="ar-SA"/>
        </w:rPr>
        <w:pict>
          <v:shape id="_x0000_s1381" type="#_x0000_t202" style="position:absolute;margin-left:48.4pt;margin-top:399pt;width:132.35pt;height:335.25pt;z-index:120;mso-position-horizontal-relative:page;mso-position-vertical-relative:page" filled="f" stroked="f">
            <v:textbox style="mso-next-textbox:#_x0000_s1381" inset="0,0,0,0">
              <w:txbxContent>
                <w:p w:rsidR="009407FD" w:rsidRPr="00337E50" w:rsidRDefault="009407FD" w:rsidP="009407FD">
                  <w:pPr>
                    <w:jc w:val="both"/>
                    <w:rPr>
                      <w:rFonts w:ascii="Eurostile" w:hAnsi="Eurostile"/>
                      <w:color w:val="948A54"/>
                      <w:szCs w:val="20"/>
                      <w:lang w:val="es-ES"/>
                    </w:rPr>
                  </w:pPr>
                  <w:r w:rsidRPr="00337E50">
                    <w:rPr>
                      <w:rFonts w:ascii="Eurostile" w:hAnsi="Eurostile"/>
                      <w:color w:val="948A54"/>
                      <w:szCs w:val="20"/>
                      <w:lang w:val="es-ES"/>
                    </w:rPr>
                    <w:t xml:space="preserve">Música Viva es la parte de </w:t>
                  </w:r>
                  <w:proofErr w:type="spellStart"/>
                  <w:r w:rsidRPr="00337E50">
                    <w:rPr>
                      <w:rFonts w:ascii="Eurostile" w:hAnsi="Eurostile"/>
                      <w:color w:val="948A54"/>
                      <w:szCs w:val="20"/>
                      <w:lang w:val="es-ES"/>
                    </w:rPr>
                    <w:t>MPM</w:t>
                  </w:r>
                  <w:proofErr w:type="spellEnd"/>
                  <w:r w:rsidRPr="00337E50">
                    <w:rPr>
                      <w:rFonts w:ascii="Eurostile" w:hAnsi="Eurostile"/>
                      <w:color w:val="948A54"/>
                      <w:szCs w:val="20"/>
                      <w:lang w:val="es-ES"/>
                    </w:rPr>
                    <w:t xml:space="preserve"> que se dedica exclusivamente a la: promoción, comunicación y prensa y difusión de Formaciones y solistas a través de la red y/o a través de sistemas físicos tradicionales como </w:t>
                  </w:r>
                  <w:r w:rsidRPr="00337E50">
                    <w:rPr>
                      <w:rFonts w:ascii="Eurostile" w:hAnsi="Eurostile"/>
                      <w:color w:val="948A54"/>
                      <w:szCs w:val="20"/>
                    </w:rPr>
                    <w:t>flyers</w:t>
                  </w:r>
                  <w:r w:rsidRPr="00337E50">
                    <w:rPr>
                      <w:rFonts w:ascii="Eurostile" w:hAnsi="Eurostile"/>
                      <w:color w:val="948A54"/>
                      <w:szCs w:val="20"/>
                      <w:lang w:val="es-ES"/>
                    </w:rPr>
                    <w:t xml:space="preserve">, </w:t>
                  </w:r>
                  <w:r w:rsidRPr="00337E50">
                    <w:rPr>
                      <w:rFonts w:ascii="Eurostile" w:hAnsi="Eurostile"/>
                      <w:color w:val="948A54"/>
                      <w:szCs w:val="20"/>
                    </w:rPr>
                    <w:t>cartelería</w:t>
                  </w:r>
                  <w:r w:rsidRPr="00337E50">
                    <w:rPr>
                      <w:rFonts w:ascii="Eurostile" w:hAnsi="Eurostile"/>
                      <w:color w:val="948A54"/>
                      <w:szCs w:val="20"/>
                      <w:lang w:val="es-ES"/>
                    </w:rPr>
                    <w:t>, radio, prensa tradicional y televisión.</w:t>
                  </w:r>
                </w:p>
                <w:p w:rsidR="009407FD" w:rsidRPr="00337E50" w:rsidRDefault="009407FD" w:rsidP="009407FD">
                  <w:pPr>
                    <w:jc w:val="both"/>
                    <w:rPr>
                      <w:rFonts w:ascii="Eurostile" w:hAnsi="Eurostile"/>
                      <w:color w:val="948A54"/>
                      <w:szCs w:val="20"/>
                      <w:lang w:val="es-ES"/>
                    </w:rPr>
                  </w:pPr>
                </w:p>
                <w:p w:rsidR="009407FD" w:rsidRPr="00337E50" w:rsidRDefault="009407FD" w:rsidP="009407FD">
                  <w:pPr>
                    <w:jc w:val="both"/>
                    <w:rPr>
                      <w:rFonts w:ascii="Eurostile" w:hAnsi="Eurostile"/>
                      <w:color w:val="948A54"/>
                      <w:szCs w:val="20"/>
                      <w:lang w:val="es-ES"/>
                    </w:rPr>
                  </w:pPr>
                  <w:r w:rsidRPr="00337E50">
                    <w:rPr>
                      <w:rFonts w:ascii="Eurostile" w:hAnsi="Eurostile"/>
                      <w:color w:val="948A54"/>
                      <w:szCs w:val="20"/>
                      <w:lang w:val="es-ES"/>
                    </w:rPr>
                    <w:t>También se ocupa de  implementar diferentes sistemas para hacer todo ello posible para  la mayor cantidad posible de solistas y formaciones.</w:t>
                  </w:r>
                </w:p>
                <w:p w:rsidR="009407FD" w:rsidRPr="00337E50" w:rsidRDefault="009407FD" w:rsidP="009407FD">
                  <w:pPr>
                    <w:jc w:val="both"/>
                    <w:rPr>
                      <w:rFonts w:ascii="Eurostile" w:hAnsi="Eurostile"/>
                      <w:color w:val="948A54"/>
                      <w:szCs w:val="20"/>
                      <w:lang w:val="es-ES"/>
                    </w:rPr>
                  </w:pPr>
                </w:p>
                <w:p w:rsidR="009407FD" w:rsidRPr="00337E50" w:rsidRDefault="009407FD" w:rsidP="009407FD">
                  <w:pPr>
                    <w:jc w:val="both"/>
                    <w:rPr>
                      <w:rFonts w:ascii="Eurostile" w:hAnsi="Eurostile"/>
                      <w:color w:val="948A54"/>
                      <w:szCs w:val="20"/>
                      <w:lang w:val="es-ES"/>
                    </w:rPr>
                  </w:pPr>
                  <w:r w:rsidRPr="00337E50">
                    <w:rPr>
                      <w:rFonts w:ascii="Eurostile" w:hAnsi="Eurostile"/>
                      <w:color w:val="948A54"/>
                      <w:szCs w:val="20"/>
                      <w:lang w:val="es-ES"/>
                    </w:rPr>
                    <w:t>¿Tienes una formación o eres solista y necesitas nuestros servicios?</w:t>
                  </w:r>
                </w:p>
                <w:p w:rsidR="009407FD" w:rsidRDefault="009407FD" w:rsidP="009407FD">
                  <w:pPr>
                    <w:jc w:val="both"/>
                    <w:rPr>
                      <w:rFonts w:ascii="Eurostile" w:hAnsi="Eurostile"/>
                      <w:szCs w:val="20"/>
                      <w:lang w:val="es-ES"/>
                    </w:rPr>
                  </w:pPr>
                </w:p>
                <w:p w:rsidR="009407FD" w:rsidRPr="009407FD" w:rsidRDefault="009407FD" w:rsidP="009407FD">
                  <w:pPr>
                    <w:jc w:val="center"/>
                    <w:rPr>
                      <w:rFonts w:ascii="Eurostile" w:hAnsi="Eurostile"/>
                      <w:imprint/>
                      <w:sz w:val="56"/>
                      <w:lang w:val="es-ES"/>
                    </w:rPr>
                  </w:pPr>
                  <w:hyperlink r:id="rId19" w:tooltip="Clica para mandarnos un email a través de tu gestor de correo implementado en tu PC" w:history="1">
                    <w:r w:rsidRPr="009407FD">
                      <w:rPr>
                        <w:rStyle w:val="Hipervnculo"/>
                        <w:rFonts w:ascii="Eurostile" w:hAnsi="Eurostile"/>
                        <w:imprint/>
                        <w:sz w:val="48"/>
                        <w:szCs w:val="20"/>
                        <w:u w:val="none"/>
                        <w:lang w:val="es-ES"/>
                      </w:rPr>
                      <w:t>Contáctanos</w:t>
                    </w:r>
                  </w:hyperlink>
                </w:p>
              </w:txbxContent>
            </v:textbox>
            <w10:wrap anchorx="page" anchory="page"/>
          </v:shape>
        </w:pict>
      </w:r>
      <w:r>
        <w:rPr>
          <w:noProof/>
          <w:lang w:val="es-ES" w:eastAsia="es-ES" w:bidi="ar-SA"/>
        </w:rPr>
        <w:pict>
          <v:shape id="_x0000_s1301" type="#_x0000_t202" style="position:absolute;margin-left:208.65pt;margin-top:378pt;width:366.65pt;height:29.25pt;z-index:49;mso-position-horizontal-relative:page;mso-position-vertical-relative:page" filled="f" stroked="f">
            <v:textbox style="mso-next-textbox:#_x0000_s1301" inset="0,0,0,0">
              <w:txbxContent>
                <w:p w:rsidR="00150448" w:rsidRPr="005853EC" w:rsidRDefault="00150448" w:rsidP="00B9457B">
                  <w:pPr>
                    <w:jc w:val="both"/>
                    <w:rPr>
                      <w:rFonts w:ascii="Eurostile" w:hAnsi="Eurostile" w:cs="Times New Roman"/>
                      <w:shadow/>
                      <w:color w:val="31849B"/>
                      <w:sz w:val="28"/>
                      <w:szCs w:val="36"/>
                      <w:lang w:val="es-ES"/>
                    </w:rPr>
                  </w:pPr>
                  <w:r w:rsidRPr="005853EC">
                    <w:rPr>
                      <w:rFonts w:ascii="Eurostile" w:hAnsi="Eurostile" w:cs="Times New Roman"/>
                      <w:shadow/>
                      <w:color w:val="31849B"/>
                      <w:sz w:val="28"/>
                      <w:szCs w:val="36"/>
                      <w:lang w:val="es-ES"/>
                    </w:rPr>
                    <w:t>¿Cuáles son vuestras principales influencias nacionales e internacionales?</w:t>
                  </w:r>
                </w:p>
              </w:txbxContent>
            </v:textbox>
            <w10:wrap anchorx="page" anchory="page"/>
          </v:shape>
        </w:pict>
      </w:r>
      <w:r w:rsidR="009F5D45">
        <w:rPr>
          <w:noProof/>
        </w:rPr>
        <w:pict>
          <v:shape id="_x0000_s1311" type="#_x0000_t75" href="http://namasterockband.com/" style="position:absolute;margin-left:179.25pt;margin-top:438.15pt;width:369pt;height:58.5pt;z-index:58" o:button="t">
            <v:fill o:detectmouseclick="t"/>
            <v:imagedata r:id="rId10" o:title="1387904640" chromakey="#f6faf9"/>
            <v:shadow on="t" color="#0d0d0d" offset=",-1pt" offset2=",-6pt"/>
          </v:shape>
        </w:pict>
      </w:r>
      <w:r w:rsidR="009F5D45">
        <w:rPr>
          <w:noProof/>
          <w:lang w:val="es-ES" w:eastAsia="es-ES" w:bidi="ar-SA"/>
        </w:rPr>
        <w:pict>
          <v:shape id="_x0000_s1310" type="#_x0000_t202" style="position:absolute;margin-left:215.25pt;margin-top:635.25pt;width:365.95pt;height:40.5pt;z-index:57;mso-position-horizontal-relative:page;mso-position-vertical-relative:page" filled="f" stroked="f">
            <v:textbox style="mso-next-textbox:#_x0000_s1310" inset="0,0,0,0">
              <w:txbxContent>
                <w:p w:rsidR="009F5D45" w:rsidRPr="009F5D45" w:rsidRDefault="009F5D45" w:rsidP="009F5D45">
                  <w:pPr>
                    <w:jc w:val="both"/>
                  </w:pPr>
                  <w:r w:rsidRPr="009F5D45">
                    <w:rPr>
                      <w:rFonts w:ascii="Eurostile" w:hAnsi="Eurostile"/>
                      <w:szCs w:val="20"/>
                    </w:rPr>
                    <w:t xml:space="preserve">En lo que nos rodea, tanto aquello que hemos vivido o </w:t>
                  </w:r>
                  <w:r>
                    <w:rPr>
                      <w:rFonts w:ascii="Eurostile" w:hAnsi="Eurostile"/>
                      <w:szCs w:val="20"/>
                    </w:rPr>
                    <w:t xml:space="preserve">en aquellas cosas </w:t>
                  </w:r>
                  <w:r w:rsidRPr="009F5D45">
                    <w:rPr>
                      <w:rFonts w:ascii="Eurostile" w:hAnsi="Eurostile"/>
                      <w:szCs w:val="20"/>
                    </w:rPr>
                    <w:t>que experimentamos nosotros mismos, cómo anécdotas de otras personas.</w:t>
                  </w:r>
                </w:p>
              </w:txbxContent>
            </v:textbox>
            <w10:wrap anchorx="page" anchory="page"/>
          </v:shape>
        </w:pict>
      </w:r>
      <w:r w:rsidR="009F5D45">
        <w:rPr>
          <w:noProof/>
          <w:lang w:val="es-ES" w:eastAsia="es-ES" w:bidi="ar-SA"/>
        </w:rPr>
        <w:pict>
          <v:shape id="_x0000_s1309" type="#_x0000_t202" style="position:absolute;margin-left:215.25pt;margin-top:606.7pt;width:367.4pt;height:32.3pt;z-index:56;mso-position-horizontal-relative:page;mso-position-vertical-relative:page" filled="f" stroked="f">
            <v:textbox style="mso-next-textbox:#_x0000_s1309" inset="0,0,0,0">
              <w:txbxContent>
                <w:p w:rsidR="009F5D45" w:rsidRPr="009F5D45" w:rsidRDefault="009F5D45" w:rsidP="00B9457B">
                  <w:pPr>
                    <w:jc w:val="both"/>
                  </w:pPr>
                  <w:r w:rsidRPr="009F5D45">
                    <w:rPr>
                      <w:rFonts w:ascii="Eurostile" w:hAnsi="Eurostile" w:cs="Times New Roman"/>
                      <w:shadow/>
                      <w:color w:val="31849B"/>
                      <w:sz w:val="28"/>
                      <w:szCs w:val="36"/>
                      <w:lang w:val="es-ES"/>
                    </w:rPr>
                    <w:t>¿En qué os inspiráis para escribir las letras de vuestras canciones?</w:t>
                  </w:r>
                </w:p>
              </w:txbxContent>
            </v:textbox>
            <w10:wrap anchorx="page" anchory="page"/>
          </v:shape>
        </w:pict>
      </w:r>
      <w:r w:rsidR="009F5D45">
        <w:rPr>
          <w:noProof/>
          <w:lang w:val="es-ES" w:eastAsia="es-ES" w:bidi="ar-SA"/>
        </w:rPr>
        <w:pict>
          <v:shape id="_x0000_s1306" type="#_x0000_t202" style="position:absolute;margin-left:212.25pt;margin-top:521.2pt;width:365.95pt;height:85.5pt;z-index:54;mso-position-horizontal-relative:page;mso-position-vertical-relative:page" filled="f" stroked="f">
            <v:textbox style="mso-next-textbox:#_x0000_s1306" inset="0,0,0,0">
              <w:txbxContent>
                <w:p w:rsidR="009F5D45" w:rsidRPr="009F5D45" w:rsidRDefault="009F5D45" w:rsidP="009F5D45">
                  <w:pPr>
                    <w:jc w:val="both"/>
                  </w:pPr>
                  <w:r w:rsidRPr="009F5D45">
                    <w:rPr>
                      <w:rFonts w:ascii="Eurostile" w:hAnsi="Eurostile"/>
                      <w:szCs w:val="20"/>
                    </w:rPr>
                    <w:t>Pues normalmente la música y las melodías. La letra viene después y debe encajar en las melodías que hemos sacado. ¿Por qué? pues creo que sencillamente es así cómo hemos aprendido a componer, y creo que hemos aprendido así porque somos muy de encontrar una buena melodía aunque después cueste más encontrar la letra adecuada. La damos mucha importancia a las melodías.</w:t>
                  </w:r>
                </w:p>
              </w:txbxContent>
            </v:textbox>
            <w10:wrap anchorx="page" anchory="page"/>
          </v:shape>
        </w:pict>
      </w:r>
      <w:r w:rsidR="009F5D45">
        <w:rPr>
          <w:noProof/>
          <w:lang w:val="es-ES" w:eastAsia="es-ES" w:bidi="ar-SA"/>
        </w:rPr>
        <w:pict>
          <v:shape id="_x0000_s1305" type="#_x0000_t202" style="position:absolute;margin-left:210.8pt;margin-top:500.15pt;width:367.4pt;height:21.05pt;z-index:53;mso-position-horizontal-relative:page;mso-position-vertical-relative:page" filled="f" stroked="f">
            <v:textbox style="mso-next-textbox:#_x0000_s1305" inset="0,0,0,0">
              <w:txbxContent>
                <w:p w:rsidR="009F5D45" w:rsidRPr="009F5D45" w:rsidRDefault="009F5D45" w:rsidP="00B9457B">
                  <w:pPr>
                    <w:jc w:val="both"/>
                  </w:pPr>
                  <w:r w:rsidRPr="009F5D45">
                    <w:rPr>
                      <w:rFonts w:ascii="Eurostile" w:hAnsi="Eurostile" w:cs="Times New Roman"/>
                      <w:shadow/>
                      <w:color w:val="31849B"/>
                      <w:sz w:val="28"/>
                      <w:szCs w:val="36"/>
                      <w:lang w:val="es-ES"/>
                    </w:rPr>
                    <w:t>¿Qué componéis primero, la letra o la música? ¿Por qué?</w:t>
                  </w:r>
                </w:p>
              </w:txbxContent>
            </v:textbox>
            <w10:wrap anchorx="page" anchory="page"/>
          </v:shape>
        </w:pict>
      </w:r>
      <w:r w:rsidR="009F5D45">
        <w:rPr>
          <w:noProof/>
          <w:lang w:val="es-ES" w:eastAsia="es-ES" w:bidi="ar-SA"/>
        </w:rPr>
        <w:pict>
          <v:shape id="_x0000_s1304" type="#_x0000_t202" style="position:absolute;margin-left:212.25pt;margin-top:481pt;width:365.95pt;height:19.25pt;z-index:52;mso-position-horizontal-relative:page;mso-position-vertical-relative:page" filled="f" stroked="f">
            <v:textbox style="mso-next-textbox:#_x0000_s1304" inset="0,0,0,0">
              <w:txbxContent>
                <w:p w:rsidR="009F5D45" w:rsidRPr="00150448" w:rsidRDefault="009F5D45" w:rsidP="00B9457B">
                  <w:pPr>
                    <w:jc w:val="both"/>
                    <w:rPr>
                      <w:rFonts w:ascii="Eurostile" w:hAnsi="Eurostile"/>
                      <w:sz w:val="32"/>
                    </w:rPr>
                  </w:pPr>
                  <w:r w:rsidRPr="009F5D45">
                    <w:rPr>
                      <w:rFonts w:ascii="Eurostile" w:hAnsi="Eurostile"/>
                      <w:szCs w:val="20"/>
                    </w:rPr>
                    <w:t>Entre Gabriel García y Óscar Ruiz</w:t>
                  </w:r>
                  <w:proofErr w:type="gramStart"/>
                  <w:r w:rsidRPr="009F5D45">
                    <w:rPr>
                      <w:rFonts w:ascii="Eurostile" w:hAnsi="Eurostile"/>
                      <w:szCs w:val="20"/>
                    </w:rPr>
                    <w:t>.</w:t>
                  </w:r>
                  <w:r w:rsidRPr="00150448">
                    <w:rPr>
                      <w:rFonts w:ascii="Eurostile" w:hAnsi="Eurostile"/>
                      <w:szCs w:val="20"/>
                    </w:rPr>
                    <w:t>.</w:t>
                  </w:r>
                  <w:proofErr w:type="gramEnd"/>
                </w:p>
              </w:txbxContent>
            </v:textbox>
            <w10:wrap anchorx="page" anchory="page"/>
          </v:shape>
        </w:pict>
      </w:r>
      <w:r w:rsidR="009F5D45">
        <w:rPr>
          <w:noProof/>
          <w:lang w:val="es-ES" w:eastAsia="es-ES" w:bidi="ar-SA"/>
        </w:rPr>
        <w:pict>
          <v:shape id="_x0000_s1303" type="#_x0000_t202" style="position:absolute;margin-left:210.8pt;margin-top:462.75pt;width:367.4pt;height:21.05pt;z-index:51;mso-position-horizontal-relative:page;mso-position-vertical-relative:page" filled="f" stroked="f">
            <v:textbox style="mso-next-textbox:#_x0000_s1303" inset="0,0,0,0">
              <w:txbxContent>
                <w:p w:rsidR="009F5D45" w:rsidRPr="009F5D45" w:rsidRDefault="009F5D45" w:rsidP="00B9457B">
                  <w:pPr>
                    <w:jc w:val="both"/>
                  </w:pPr>
                  <w:r w:rsidRPr="009F5D45">
                    <w:rPr>
                      <w:rFonts w:ascii="Eurostile" w:hAnsi="Eurostile" w:cs="Times New Roman"/>
                      <w:shadow/>
                      <w:color w:val="31849B"/>
                      <w:sz w:val="28"/>
                      <w:szCs w:val="36"/>
                      <w:lang w:val="es-ES"/>
                    </w:rPr>
                    <w:t>¿Quién escribe las letras de las canciones?</w:t>
                  </w:r>
                </w:p>
              </w:txbxContent>
            </v:textbox>
            <w10:wrap anchorx="page" anchory="page"/>
          </v:shape>
        </w:pict>
      </w:r>
      <w:r w:rsidR="009F5D45">
        <w:rPr>
          <w:noProof/>
          <w:lang w:val="es-ES" w:eastAsia="es-ES" w:bidi="ar-SA"/>
        </w:rPr>
        <w:pict>
          <v:shape id="_x0000_s1302" type="#_x0000_t202" style="position:absolute;margin-left:209.35pt;margin-top:407.25pt;width:365.95pt;height:51.75pt;z-index:50;mso-position-horizontal-relative:page;mso-position-vertical-relative:page" filled="f" stroked="f">
            <v:textbox style="mso-next-textbox:#_x0000_s1302" inset="0,0,0,0">
              <w:txbxContent>
                <w:p w:rsidR="00150448" w:rsidRPr="00150448" w:rsidRDefault="00150448" w:rsidP="00150448">
                  <w:pPr>
                    <w:rPr>
                      <w:rFonts w:ascii="Eurostile" w:hAnsi="Eurostile"/>
                      <w:szCs w:val="20"/>
                    </w:rPr>
                  </w:pPr>
                  <w:r w:rsidRPr="00150448">
                    <w:rPr>
                      <w:rFonts w:ascii="Eurostile" w:hAnsi="Eurostile"/>
                      <w:szCs w:val="20"/>
                    </w:rPr>
                    <w:t xml:space="preserve">Es complicado de responder. </w:t>
                  </w:r>
                </w:p>
                <w:p w:rsidR="00150448" w:rsidRPr="00150448" w:rsidRDefault="00150448" w:rsidP="009F5D45">
                  <w:pPr>
                    <w:jc w:val="both"/>
                    <w:rPr>
                      <w:rFonts w:ascii="Eurostile" w:hAnsi="Eurostile"/>
                      <w:sz w:val="32"/>
                    </w:rPr>
                  </w:pPr>
                  <w:r w:rsidRPr="00150448">
                    <w:rPr>
                      <w:rFonts w:ascii="Eurostile" w:hAnsi="Eurostile"/>
                      <w:szCs w:val="20"/>
                    </w:rPr>
                    <w:t>Cuando tienes 20 años si es fácil hablar de influencias claras, pero cuando ya tienes 30 y si además eres abierto musicalmente y has escuchado tantos estilos, es muy difícil definir tus influencias con claridad.</w:t>
                  </w:r>
                </w:p>
              </w:txbxContent>
            </v:textbox>
            <w10:wrap anchorx="page" anchory="page"/>
          </v:shape>
        </w:pict>
      </w:r>
      <w:r w:rsidR="003B3D5E">
        <w:br w:type="page"/>
      </w:r>
    </w:p>
    <w:p w:rsidR="003B3D5E" w:rsidRDefault="001042CF">
      <w:r>
        <w:pict>
          <v:group id="_x0000_s1090" style="position:absolute;margin-left:443.35pt;margin-top:173.75pt;width:127.45pt;height:139.3pt;z-index:15;mso-position-horizontal-relative:page;mso-position-vertical-relative:page" coordorigin="1152,7425" coordsize="2160,2016">
            <v:line id="_x0000_s1091" style="position:absolute" from="1152,7425" to="3312,7425">
              <v:shadow on="t" offset="4pt,-2pt" offset2="4pt,-8pt"/>
            </v:line>
            <v:shape id="_x0000_s1092" type="#_x0000_t202" style="position:absolute;left:1152;top:7569;width:2160;height:1872" filled="f" stroked="f">
              <v:shadow on="t" offset="4pt,-2pt" offset2="4pt,-8pt"/>
              <v:textbox style="mso-next-textbox:#_x0000_s1092" inset="0,0,0,0">
                <w:txbxContent>
                  <w:p w:rsidR="003B3D5E" w:rsidRPr="00446218" w:rsidRDefault="003B3D5E" w:rsidP="00872F61">
                    <w:pPr>
                      <w:pStyle w:val="Textodelacita"/>
                      <w:jc w:val="center"/>
                      <w:rPr>
                        <w:color w:val="auto"/>
                        <w:lang w:val="pt-BR"/>
                      </w:rPr>
                    </w:pPr>
                    <w:r w:rsidRPr="00872F61">
                      <w:rPr>
                        <w:color w:val="C00000"/>
                        <w:sz w:val="32"/>
                      </w:rPr>
                      <w:t>“</w:t>
                    </w:r>
                    <w:r w:rsidR="00872F61">
                      <w:rPr>
                        <w:color w:val="C00000"/>
                        <w:sz w:val="32"/>
                      </w:rPr>
                      <w:t xml:space="preserve">Cualquier </w:t>
                    </w:r>
                    <w:r w:rsidR="00872F61" w:rsidRPr="00872F61">
                      <w:rPr>
                        <w:color w:val="C00000"/>
                        <w:sz w:val="32"/>
                      </w:rPr>
                      <w:t xml:space="preserve">plataforma </w:t>
                    </w:r>
                    <w:r w:rsidR="00872F61">
                      <w:rPr>
                        <w:color w:val="C00000"/>
                        <w:sz w:val="32"/>
                      </w:rPr>
                      <w:t xml:space="preserve">que ofrezca una </w:t>
                    </w:r>
                    <w:r w:rsidR="00872F61" w:rsidRPr="00872F61">
                      <w:rPr>
                        <w:color w:val="C00000"/>
                        <w:sz w:val="32"/>
                      </w:rPr>
                      <w:t>promoción</w:t>
                    </w:r>
                    <w:r w:rsidR="00872F61">
                      <w:rPr>
                        <w:color w:val="C00000"/>
                        <w:sz w:val="32"/>
                      </w:rPr>
                      <w:t xml:space="preserve"> siempre</w:t>
                    </w:r>
                    <w:r w:rsidR="00872F61" w:rsidRPr="00872F61">
                      <w:rPr>
                        <w:color w:val="C00000"/>
                        <w:sz w:val="32"/>
                      </w:rPr>
                      <w:t xml:space="preserve"> es buena y bienvenida</w:t>
                    </w:r>
                    <w:r w:rsidRPr="00872F61">
                      <w:rPr>
                        <w:color w:val="C00000"/>
                        <w:sz w:val="32"/>
                      </w:rPr>
                      <w:t>”.</w:t>
                    </w:r>
                  </w:p>
                </w:txbxContent>
              </v:textbox>
            </v:shape>
            <w10:wrap anchorx="page" anchory="page"/>
          </v:group>
        </w:pict>
      </w:r>
      <w:r>
        <w:pict>
          <v:group id="_x0000_s1081" style="position:absolute;margin-left:444pt;margin-top:77.55pt;width:126.8pt;height:66.45pt;z-index:14;mso-position-horizontal-relative:page;mso-position-vertical-relative:page" coordorigin="1152,7425" coordsize="2160,2016">
            <v:line id="_x0000_s1082" style="position:absolute" from="1152,7425" to="3312,7425">
              <v:shadow on="t" offset="4pt,-2pt" offset2="4pt,-8pt"/>
            </v:line>
            <v:shape id="_x0000_s1083" type="#_x0000_t202" style="position:absolute;left:1152;top:7569;width:2160;height:1872" filled="f" stroked="f">
              <v:shadow on="t" offset="4pt,-2pt" offset2="4pt,-8pt"/>
              <v:textbox style="mso-next-textbox:#_x0000_s1083" inset="0,0,0,0">
                <w:txbxContent>
                  <w:p w:rsidR="003B3D5E" w:rsidRPr="00872F61" w:rsidRDefault="003B3D5E" w:rsidP="00872F61">
                    <w:pPr>
                      <w:pStyle w:val="Textodelacita"/>
                      <w:jc w:val="center"/>
                      <w:rPr>
                        <w:color w:val="C00000"/>
                        <w:sz w:val="32"/>
                      </w:rPr>
                    </w:pPr>
                    <w:r w:rsidRPr="00872F61">
                      <w:rPr>
                        <w:color w:val="C00000"/>
                        <w:sz w:val="32"/>
                      </w:rPr>
                      <w:t>“</w:t>
                    </w:r>
                    <w:r w:rsidR="00872F61">
                      <w:rPr>
                        <w:color w:val="C00000"/>
                        <w:sz w:val="32"/>
                      </w:rPr>
                      <w:t>Por el momento todo han sido buenas críticas</w:t>
                    </w:r>
                    <w:r w:rsidRPr="00872F61">
                      <w:rPr>
                        <w:color w:val="C00000"/>
                        <w:sz w:val="32"/>
                      </w:rPr>
                      <w:t>”.</w:t>
                    </w:r>
                  </w:p>
                </w:txbxContent>
              </v:textbox>
            </v:shape>
            <w10:wrap anchorx="page" anchory="page"/>
          </v:group>
        </w:pict>
      </w:r>
      <w:r>
        <w:rPr>
          <w:noProof/>
          <w:lang w:val="es-ES" w:eastAsia="es-ES" w:bidi="ar-SA"/>
        </w:rPr>
        <w:pict>
          <v:shape id="_x0000_s1312" type="#_x0000_t202" style="position:absolute;margin-left:42pt;margin-top:69.1pt;width:365.15pt;height:32.3pt;z-index:59;mso-position-horizontal-relative:page;mso-position-vertical-relative:page" filled="f" stroked="f">
            <v:textbox style="mso-next-textbox:#_x0000_s1312" inset="0,0,0,0">
              <w:txbxContent>
                <w:p w:rsidR="009F5D45" w:rsidRPr="009F5D45" w:rsidRDefault="009F5D45" w:rsidP="00B9457B">
                  <w:pPr>
                    <w:jc w:val="both"/>
                  </w:pPr>
                  <w:r w:rsidRPr="009F5D45">
                    <w:rPr>
                      <w:rFonts w:ascii="Eurostile" w:hAnsi="Eurostile" w:cs="Times New Roman"/>
                      <w:shadow/>
                      <w:color w:val="31849B"/>
                      <w:sz w:val="28"/>
                      <w:szCs w:val="36"/>
                      <w:lang w:val="es-ES"/>
                    </w:rPr>
                    <w:t>¿Ha habido algún cambio en la formación principal de miembros de la banda?</w:t>
                  </w:r>
                </w:p>
              </w:txbxContent>
            </v:textbox>
            <w10:wrap anchorx="page" anchory="page"/>
          </v:shape>
        </w:pict>
      </w:r>
      <w:r>
        <w:rPr>
          <w:noProof/>
          <w:lang w:val="es-ES" w:eastAsia="es-ES" w:bidi="ar-SA"/>
        </w:rPr>
        <w:pict>
          <v:shape id="_x0000_s1313" type="#_x0000_t202" style="position:absolute;margin-left:42pt;margin-top:97.4pt;width:363.7pt;height:149.95pt;z-index:60;mso-position-horizontal-relative:page;mso-position-vertical-relative:page" filled="f" stroked="f">
            <v:textbox style="mso-next-textbox:#_x0000_s1313" inset="0,0,0,0">
              <w:txbxContent>
                <w:p w:rsidR="009F5D45" w:rsidRDefault="009F5D45" w:rsidP="009F5D45">
                  <w:pPr>
                    <w:jc w:val="both"/>
                    <w:rPr>
                      <w:rFonts w:ascii="Eurostile" w:hAnsi="Eurostile"/>
                      <w:szCs w:val="20"/>
                    </w:rPr>
                  </w:pPr>
                  <w:r w:rsidRPr="009F5D45">
                    <w:rPr>
                      <w:rFonts w:ascii="Eurostile" w:hAnsi="Eurostile"/>
                      <w:szCs w:val="20"/>
                    </w:rPr>
                    <w:t xml:space="preserve">Si, de batería. La banda empezó cómo he dicho antes con quedadas de colegas para improvisar y pasarlo bien. Pero una vez se puso en marcha, se decidió cambiar de batería porque el proyecto iba en serio y el batería que teníamos estaba aprendiendo y se notaba mucha diferencia de nivel con el resto y por lo tanto, frenaba mucho el avance del grupo. </w:t>
                  </w:r>
                </w:p>
                <w:p w:rsidR="009F5D45" w:rsidRPr="009F5D45" w:rsidRDefault="009F5D45" w:rsidP="009F5D45">
                  <w:pPr>
                    <w:jc w:val="both"/>
                  </w:pPr>
                  <w:r w:rsidRPr="009F5D45">
                    <w:rPr>
                      <w:rFonts w:ascii="Eurostile" w:hAnsi="Eurostile"/>
                      <w:szCs w:val="20"/>
                    </w:rPr>
                    <w:t>Llamamos a otro batería que estuvo con nosotros un par de años y con él, le dimos forma a los temas que tenemos actualmente y que grabamos nuestro EP, pero que por cuestiones personales decidió no continuar. Tras probar varios baterías, entró en la banda Juan Salvador Ferrer y comenzamos a rodar con él coincidiendo con la publicación del EP y nuestra aparición en las redes sociales y demás.</w:t>
                  </w:r>
                </w:p>
              </w:txbxContent>
            </v:textbox>
            <w10:wrap anchorx="page" anchory="page"/>
          </v:shape>
        </w:pict>
      </w:r>
    </w:p>
    <w:p w:rsidR="003B3D5E" w:rsidRDefault="003B3D5E"/>
    <w:p w:rsidR="003B3D5E" w:rsidRDefault="003B3D5E"/>
    <w:p w:rsidR="003B3D5E" w:rsidRDefault="003B3D5E"/>
    <w:p w:rsidR="003B3D5E" w:rsidRDefault="003B3D5E"/>
    <w:p w:rsidR="003B3D5E" w:rsidRDefault="003B3D5E"/>
    <w:p w:rsidR="003B3D5E" w:rsidRDefault="003B3D5E"/>
    <w:p w:rsidR="003B3D5E" w:rsidRDefault="003B3D5E"/>
    <w:p w:rsidR="003B3D5E" w:rsidRDefault="001042CF" w:rsidP="00B9457B">
      <w:pPr>
        <w:pStyle w:val="Ttulodepgina"/>
        <w:jc w:val="right"/>
      </w:pPr>
      <w:r>
        <w:rPr>
          <w:noProof/>
          <w:lang w:val="es-ES" w:eastAsia="es-ES" w:bidi="ar-SA"/>
        </w:rPr>
        <w:pict>
          <v:shape id="_x0000_s1388" type="#_x0000_t202" style="position:absolute;left:0;text-align:left;margin-left:444pt;margin-top:611.25pt;width:129.5pt;height:180.75pt;z-index:127;mso-position-horizontal-relative:page;mso-position-vertical-relative:page" filled="f" stroked="f">
            <v:textbox style="mso-next-textbox:#_x0000_s1388" inset="0,0,0,0">
              <w:txbxContent>
                <w:p w:rsidR="001042CF" w:rsidRPr="001042CF" w:rsidRDefault="001042CF" w:rsidP="001042CF">
                  <w:pPr>
                    <w:jc w:val="center"/>
                    <w:rPr>
                      <w:rFonts w:ascii="Eurostile" w:hAnsi="Eurostile"/>
                      <w:shadow/>
                      <w:color w:val="17365D"/>
                      <w:sz w:val="18"/>
                      <w:lang w:val="es-ES"/>
                    </w:rPr>
                  </w:pPr>
                  <w:r>
                    <w:rPr>
                      <w:rFonts w:ascii="Eurostile" w:hAnsi="Eurostile"/>
                      <w:shadow/>
                      <w:color w:val="0D0D0D"/>
                      <w:sz w:val="40"/>
                    </w:rPr>
                    <w:t xml:space="preserve">¿Quieres hacerles un phoner a </w:t>
                  </w:r>
                  <w:r w:rsidRPr="001042CF">
                    <w:rPr>
                      <w:rFonts w:ascii="Eurostile" w:hAnsi="Eurostile"/>
                      <w:shadow/>
                      <w:color w:val="0D0D0D"/>
                      <w:sz w:val="40"/>
                    </w:rPr>
                    <w:t>Namastê</w:t>
                  </w:r>
                  <w:r>
                    <w:rPr>
                      <w:rFonts w:ascii="Eurostile" w:hAnsi="Eurostile"/>
                      <w:shadow/>
                      <w:color w:val="0D0D0D"/>
                      <w:sz w:val="40"/>
                    </w:rPr>
                    <w:t>?</w:t>
                  </w:r>
                </w:p>
                <w:p w:rsidR="001042CF" w:rsidRPr="001042CF" w:rsidRDefault="001042CF" w:rsidP="001042CF">
                  <w:pPr>
                    <w:jc w:val="center"/>
                    <w:rPr>
                      <w:rFonts w:ascii="Eurostile" w:hAnsi="Eurostile"/>
                      <w:shadow/>
                      <w:color w:val="17365D"/>
                      <w:sz w:val="18"/>
                      <w:lang w:val="es-ES"/>
                    </w:rPr>
                  </w:pPr>
                </w:p>
                <w:p w:rsidR="001042CF" w:rsidRPr="001042CF" w:rsidRDefault="00101525" w:rsidP="001042CF">
                  <w:pPr>
                    <w:jc w:val="both"/>
                    <w:rPr>
                      <w:rFonts w:ascii="Eurostile" w:hAnsi="Eurostile"/>
                      <w:shadow/>
                      <w:color w:val="17365D"/>
                      <w:sz w:val="28"/>
                      <w:lang w:val="es-ES"/>
                    </w:rPr>
                  </w:pPr>
                  <w:hyperlink r:id="rId20" w:history="1">
                    <w:r w:rsidR="001042CF" w:rsidRPr="00101525">
                      <w:rPr>
                        <w:rStyle w:val="Hipervnculo"/>
                        <w:rFonts w:ascii="Eurostile" w:hAnsi="Eurostile"/>
                        <w:shadow/>
                        <w:sz w:val="28"/>
                        <w:u w:val="none"/>
                      </w:rPr>
                      <w:t>Contáctanos</w:t>
                    </w:r>
                  </w:hyperlink>
                  <w:r w:rsidR="001042CF" w:rsidRPr="001042CF">
                    <w:rPr>
                      <w:rFonts w:ascii="Eurostile" w:hAnsi="Eurostile"/>
                      <w:shadow/>
                      <w:color w:val="17365D"/>
                      <w:sz w:val="28"/>
                    </w:rPr>
                    <w:t xml:space="preserve"> a través de nuestro email o directamente con ellos en las redes sociales o web</w:t>
                  </w:r>
                </w:p>
              </w:txbxContent>
            </v:textbox>
            <w10:wrap anchorx="page" anchory="page"/>
          </v:shape>
        </w:pict>
      </w:r>
      <w:r>
        <w:rPr>
          <w:noProof/>
        </w:rPr>
        <w:pict>
          <v:shape id="_x0000_s1387" type="#_x0000_t75" style="position:absolute;left:0;text-align:left;margin-left:412.5pt;margin-top:289.8pt;width:120pt;height:125.25pt;z-index:126" wrapcoords="-135 0 -135 21471 21600 21471 21600 0 -135 0">
            <v:imagedata r:id="rId21" o:title="rdo" chromakey="white"/>
          </v:shape>
        </w:pict>
      </w:r>
      <w:r>
        <w:pict>
          <v:group id="_x0000_s1093" style="position:absolute;left:0;text-align:left;margin-left:443.35pt;margin-top:329.7pt;width:127.45pt;height:138.45pt;z-index:16;mso-position-horizontal-relative:page;mso-position-vertical-relative:page" coordorigin="1152,7425" coordsize="2160,2016">
            <v:line id="_x0000_s1094" style="position:absolute" from="1152,7425" to="3312,7425">
              <v:shadow on="t" offset="4pt,-2pt" offset2="4pt,-8pt"/>
            </v:line>
            <v:shape id="_x0000_s1095" type="#_x0000_t202" style="position:absolute;left:1152;top:7569;width:2160;height:1872" filled="f" stroked="f">
              <v:shadow on="t" offset="4pt,-2pt" offset2="4pt,-8pt"/>
              <v:textbox style="mso-next-textbox:#_x0000_s1095" inset="0,0,0,0">
                <w:txbxContent>
                  <w:p w:rsidR="003B3D5E" w:rsidRPr="00872F61" w:rsidRDefault="003B3D5E" w:rsidP="00872F61">
                    <w:pPr>
                      <w:pStyle w:val="Textodelacita"/>
                      <w:jc w:val="center"/>
                      <w:rPr>
                        <w:color w:val="C00000"/>
                        <w:sz w:val="32"/>
                      </w:rPr>
                    </w:pPr>
                    <w:r w:rsidRPr="00872F61">
                      <w:rPr>
                        <w:color w:val="C00000"/>
                        <w:sz w:val="32"/>
                      </w:rPr>
                      <w:t>“</w:t>
                    </w:r>
                    <w:r w:rsidR="00872F61" w:rsidRPr="00872F61">
                      <w:rPr>
                        <w:color w:val="C00000"/>
                        <w:sz w:val="32"/>
                      </w:rPr>
                      <w:t>El formato físico tiene ese punto de colección propio de un melómano que lo hace insustituible</w:t>
                    </w:r>
                    <w:r w:rsidRPr="00872F61">
                      <w:rPr>
                        <w:color w:val="C00000"/>
                        <w:sz w:val="32"/>
                      </w:rPr>
                      <w:t>”.</w:t>
                    </w:r>
                  </w:p>
                </w:txbxContent>
              </v:textbox>
            </v:shape>
            <w10:wrap anchorx="page" anchory="page"/>
          </v:group>
        </w:pict>
      </w:r>
      <w:r>
        <w:rPr>
          <w:noProof/>
          <w:lang w:val="es-ES" w:eastAsia="es-ES" w:bidi="ar-SA"/>
        </w:rPr>
        <w:pict>
          <v:shape id="_x0000_s1314" type="#_x0000_t202" style="position:absolute;left:0;text-align:left;margin-left:41.2pt;margin-top:240pt;width:365.95pt;height:32.3pt;z-index:61;mso-position-horizontal-relative:page;mso-position-vertical-relative:page" filled="f" stroked="f">
            <v:textbox style="mso-next-textbox:#_x0000_s1314" inset="0,0,0,0">
              <w:txbxContent>
                <w:p w:rsidR="009F5D45" w:rsidRPr="009F5D45" w:rsidRDefault="009F5D45" w:rsidP="00B9457B">
                  <w:pPr>
                    <w:jc w:val="both"/>
                  </w:pPr>
                  <w:r w:rsidRPr="009F5D45">
                    <w:rPr>
                      <w:rFonts w:ascii="Eurostile" w:hAnsi="Eurostile" w:cs="Times New Roman"/>
                      <w:shadow/>
                      <w:color w:val="31849B"/>
                      <w:sz w:val="28"/>
                      <w:szCs w:val="36"/>
                      <w:lang w:val="es-ES"/>
                    </w:rPr>
                    <w:t>¿Qué se siente cuando se observa al público cantando vuestras canciones?</w:t>
                  </w:r>
                </w:p>
              </w:txbxContent>
            </v:textbox>
            <w10:wrap anchorx="page" anchory="page"/>
          </v:shape>
        </w:pict>
      </w:r>
      <w:r>
        <w:rPr>
          <w:noProof/>
          <w:lang w:val="es-ES" w:eastAsia="es-ES" w:bidi="ar-SA"/>
        </w:rPr>
        <w:pict>
          <v:shape id="_x0000_s1315" type="#_x0000_t202" style="position:absolute;left:0;text-align:left;margin-left:41.2pt;margin-top:272.3pt;width:364.5pt;height:43.45pt;z-index:62;mso-position-horizontal-relative:page;mso-position-vertical-relative:page" filled="f" stroked="f">
            <v:textbox style="mso-next-textbox:#_x0000_s1315" inset="0,0,0,0">
              <w:txbxContent>
                <w:p w:rsidR="009F5D45" w:rsidRPr="009F5D45" w:rsidRDefault="009F5D45" w:rsidP="009F5D45">
                  <w:pPr>
                    <w:jc w:val="both"/>
                  </w:pPr>
                  <w:r w:rsidRPr="009F5D45">
                    <w:rPr>
                      <w:rFonts w:ascii="Eurostile" w:hAnsi="Eurostile"/>
                      <w:szCs w:val="20"/>
                    </w:rPr>
                    <w:t>Es algo que te llena de energía y que te hace sentir orgulloso de tu trabajo. La verdad que es una de las sensaciones más bonitas y gratificantes que te puede dar la música.</w:t>
                  </w:r>
                </w:p>
              </w:txbxContent>
            </v:textbox>
            <w10:wrap anchorx="page" anchory="page"/>
          </v:shape>
        </w:pict>
      </w:r>
      <w:r>
        <w:rPr>
          <w:noProof/>
          <w:lang w:val="es-ES" w:eastAsia="es-ES" w:bidi="ar-SA"/>
        </w:rPr>
        <w:pict>
          <v:shape id="_x0000_s1317" type="#_x0000_t202" style="position:absolute;left:0;text-align:left;margin-left:41.2pt;margin-top:353.95pt;width:364.5pt;height:43.45pt;z-index:64;mso-position-horizontal-relative:page;mso-position-vertical-relative:page" filled="f" stroked="f">
            <v:textbox style="mso-next-textbox:#_x0000_s1317" inset="0,0,0,0">
              <w:txbxContent>
                <w:p w:rsidR="00B9457B" w:rsidRPr="00B9457B" w:rsidRDefault="00B9457B" w:rsidP="00B9457B">
                  <w:pPr>
                    <w:jc w:val="both"/>
                  </w:pPr>
                  <w:r w:rsidRPr="00B9457B">
                    <w:rPr>
                      <w:rFonts w:ascii="Eurostile" w:hAnsi="Eurostile"/>
                      <w:szCs w:val="20"/>
                    </w:rPr>
                    <w:t>Lo preferible es la conexión con el público, a partir de ahí, ya sea en sala pequeña o en un gran escenario, tienes por seguro que vas a disfrutar y mucho.</w:t>
                  </w:r>
                </w:p>
              </w:txbxContent>
            </v:textbox>
            <w10:wrap anchorx="page" anchory="page"/>
          </v:shape>
        </w:pict>
      </w:r>
      <w:r>
        <w:rPr>
          <w:noProof/>
          <w:lang w:val="es-ES" w:eastAsia="es-ES" w:bidi="ar-SA"/>
        </w:rPr>
        <w:pict>
          <v:shape id="_x0000_s1318" type="#_x0000_t202" style="position:absolute;left:0;text-align:left;margin-left:41.2pt;margin-top:392.95pt;width:364.5pt;height:21.05pt;z-index:65;mso-position-horizontal-relative:page;mso-position-vertical-relative:page" filled="f" stroked="f">
            <v:textbox style="mso-next-textbox:#_x0000_s1318" inset="0,0,0,0">
              <w:txbxContent>
                <w:p w:rsidR="00B9457B" w:rsidRPr="00B9457B" w:rsidRDefault="00B9457B" w:rsidP="00B9457B">
                  <w:pPr>
                    <w:jc w:val="both"/>
                  </w:pPr>
                  <w:r w:rsidRPr="00B9457B">
                    <w:rPr>
                      <w:rFonts w:ascii="Eurostile" w:hAnsi="Eurostile" w:cs="Times New Roman"/>
                      <w:shadow/>
                      <w:color w:val="31849B"/>
                      <w:sz w:val="28"/>
                      <w:szCs w:val="36"/>
                      <w:lang w:val="es-ES"/>
                    </w:rPr>
                    <w:t>¿Ha supuesto un gran esfuerzo llegar a donde estáis hoy?</w:t>
                  </w:r>
                </w:p>
              </w:txbxContent>
            </v:textbox>
            <w10:wrap anchorx="page" anchory="page"/>
          </v:shape>
        </w:pict>
      </w:r>
      <w:r>
        <w:rPr>
          <w:noProof/>
          <w:lang w:val="es-ES" w:eastAsia="es-ES" w:bidi="ar-SA"/>
        </w:rPr>
        <w:pict>
          <v:shape id="_x0000_s1319" type="#_x0000_t202" style="position:absolute;left:0;text-align:left;margin-left:41.2pt;margin-top:405pt;width:363.05pt;height:78pt;z-index:66;mso-position-horizontal-relative:page;mso-position-vertical-relative:page" filled="f" stroked="f">
            <v:textbox style="mso-next-textbox:#_x0000_s1319" inset="0,0,0,0">
              <w:txbxContent>
                <w:p w:rsidR="00B9457B" w:rsidRDefault="00B9457B" w:rsidP="00B9457B">
                  <w:pPr>
                    <w:jc w:val="both"/>
                    <w:rPr>
                      <w:rFonts w:ascii="Eurostile" w:hAnsi="Eurostile"/>
                      <w:szCs w:val="20"/>
                    </w:rPr>
                  </w:pPr>
                  <w:r w:rsidRPr="00B9457B">
                    <w:rPr>
                      <w:rFonts w:ascii="Eurostile" w:hAnsi="Eurostile"/>
                      <w:szCs w:val="20"/>
                    </w:rPr>
                    <w:t xml:space="preserve">Lo cierto es que si. No es fácil tener un grupo que quiere ir a más, que quiere componer sus propias canciones e ir mejorando día a día, y a su vez vivir la misma vida que vive el resto de la gente: estudios, trabajo, responsabilidades, vida social, </w:t>
                  </w:r>
                  <w:r>
                    <w:rPr>
                      <w:rFonts w:ascii="Eurostile" w:hAnsi="Eurostile"/>
                      <w:szCs w:val="20"/>
                    </w:rPr>
                    <w:t>etc</w:t>
                  </w:r>
                  <w:r w:rsidRPr="00B9457B">
                    <w:rPr>
                      <w:rFonts w:ascii="Eurostile" w:hAnsi="Eurostile"/>
                      <w:szCs w:val="20"/>
                    </w:rPr>
                    <w:t xml:space="preserve">. </w:t>
                  </w:r>
                </w:p>
                <w:p w:rsidR="00B9457B" w:rsidRPr="00B9457B" w:rsidRDefault="00B9457B" w:rsidP="00B9457B">
                  <w:pPr>
                    <w:jc w:val="both"/>
                  </w:pPr>
                  <w:r w:rsidRPr="00B9457B">
                    <w:rPr>
                      <w:rFonts w:ascii="Eurostile" w:hAnsi="Eurostile"/>
                      <w:szCs w:val="20"/>
                    </w:rPr>
                    <w:t>Necesitas concentración y sacrificio día a día para poder dejar tiempo para el grupo y para sus metas.</w:t>
                  </w:r>
                </w:p>
              </w:txbxContent>
            </v:textbox>
            <w10:wrap anchorx="page" anchory="page"/>
          </v:shape>
        </w:pict>
      </w:r>
      <w:r>
        <w:rPr>
          <w:noProof/>
          <w:lang w:val="es-ES" w:eastAsia="es-ES" w:bidi="ar-SA"/>
        </w:rPr>
        <w:pict>
          <v:shape id="_x0000_s1320" type="#_x0000_t202" style="position:absolute;left:0;text-align:left;margin-left:41.2pt;margin-top:483pt;width:364.5pt;height:30.75pt;z-index:67;mso-position-horizontal-relative:page;mso-position-vertical-relative:page" filled="f" stroked="f">
            <v:textbox style="mso-next-textbox:#_x0000_s1320" inset="0,0,0,0">
              <w:txbxContent>
                <w:p w:rsidR="00B9457B" w:rsidRPr="00B9457B" w:rsidRDefault="00B9457B" w:rsidP="00B9457B">
                  <w:pPr>
                    <w:jc w:val="both"/>
                  </w:pPr>
                  <w:r w:rsidRPr="00B9457B">
                    <w:rPr>
                      <w:rFonts w:ascii="Eurostile" w:hAnsi="Eurostile" w:cs="Times New Roman"/>
                      <w:shadow/>
                      <w:color w:val="31849B"/>
                      <w:sz w:val="28"/>
                      <w:szCs w:val="36"/>
                      <w:lang w:val="es-ES"/>
                    </w:rPr>
                    <w:t>¿Cómo se eligen los temas que sonarán en vuestros conciertos?</w:t>
                  </w:r>
                </w:p>
              </w:txbxContent>
            </v:textbox>
            <w10:wrap anchorx="page" anchory="page"/>
          </v:shape>
        </w:pict>
      </w:r>
      <w:r>
        <w:rPr>
          <w:noProof/>
          <w:lang w:val="es-ES" w:eastAsia="es-ES" w:bidi="ar-SA"/>
        </w:rPr>
        <w:pict>
          <v:shape id="_x0000_s1386" type="#_x0000_t202" style="position:absolute;left:0;text-align:left;margin-left:41.2pt;margin-top:675pt;width:365.95pt;height:96.75pt;z-index:125;mso-position-horizontal-relative:page;mso-position-vertical-relative:page" filled="f" stroked="f">
            <v:textbox style="mso-next-textbox:#_x0000_s1386" inset="0,0,0,0">
              <w:txbxContent>
                <w:p w:rsidR="001042CF" w:rsidRPr="001042CF" w:rsidRDefault="001042CF" w:rsidP="001042CF">
                  <w:pPr>
                    <w:jc w:val="both"/>
                    <w:rPr>
                      <w:rFonts w:ascii="Eurostile" w:hAnsi="Eurostile"/>
                      <w:szCs w:val="20"/>
                    </w:rPr>
                  </w:pPr>
                  <w:r w:rsidRPr="001042CF">
                    <w:rPr>
                      <w:rFonts w:ascii="Eurostile" w:hAnsi="Eurostile"/>
                      <w:szCs w:val="20"/>
                    </w:rPr>
                    <w:t>No, porque no ha llegado esa crítica negativa... Lo que a veces te hace plantearte abandonar es más la dificultad que presenta vivir una vida normal y añadirle luchar por un proyecto musical. Pero es tanta la pasión que nos una a la música, que resulta difícil pensar en una vida sin ella, así que dudo que el concepto "abandonar la música" no esté en nuestro diccionario. Si no fuera con este proyecto sería con otro, pero somos personas que necesitamos dedicar tiempo a la música.</w:t>
                  </w:r>
                </w:p>
              </w:txbxContent>
            </v:textbox>
            <w10:wrap anchorx="page" anchory="page"/>
          </v:shape>
        </w:pict>
      </w:r>
      <w:r>
        <w:rPr>
          <w:noProof/>
          <w:lang w:val="es-ES" w:eastAsia="es-ES" w:bidi="ar-SA"/>
        </w:rPr>
        <w:pict>
          <v:shape id="_x0000_s1324" type="#_x0000_t202" style="position:absolute;left:0;text-align:left;margin-left:41.2pt;margin-top:9in;width:367.4pt;height:30.75pt;z-index:71;mso-position-horizontal-relative:page;mso-position-vertical-relative:page" filled="f" stroked="f">
            <v:textbox style="mso-next-textbox:#_x0000_s1324" inset="0,0,0,0">
              <w:txbxContent>
                <w:p w:rsidR="00B9457B" w:rsidRPr="00B9457B" w:rsidRDefault="00B9457B" w:rsidP="00B9457B">
                  <w:pPr>
                    <w:jc w:val="both"/>
                  </w:pPr>
                  <w:r w:rsidRPr="00B9457B">
                    <w:rPr>
                      <w:rFonts w:ascii="Eurostile" w:hAnsi="Eurostile" w:cs="Times New Roman"/>
                      <w:shadow/>
                      <w:color w:val="31849B"/>
                      <w:sz w:val="28"/>
                      <w:szCs w:val="36"/>
                      <w:lang w:val="es-ES"/>
                    </w:rPr>
                    <w:t>¿Habéis pensado en abandonar en algún momento tras una crítica negativa?</w:t>
                  </w:r>
                </w:p>
              </w:txbxContent>
            </v:textbox>
            <w10:wrap anchorx="page" anchory="page"/>
          </v:shape>
        </w:pict>
      </w:r>
      <w:r>
        <w:rPr>
          <w:noProof/>
          <w:lang w:val="es-ES" w:eastAsia="es-ES" w:bidi="ar-SA"/>
        </w:rPr>
        <w:pict>
          <v:shape id="_x0000_s1323" type="#_x0000_t202" style="position:absolute;left:0;text-align:left;margin-left:41.2pt;margin-top:597.75pt;width:364.5pt;height:70.5pt;z-index:70;mso-position-horizontal-relative:page;mso-position-vertical-relative:page" filled="f" stroked="f">
            <v:textbox style="mso-next-textbox:#_x0000_s1323" inset="0,0,0,0">
              <w:txbxContent>
                <w:p w:rsidR="00B9457B" w:rsidRPr="00B9457B" w:rsidRDefault="00B9457B" w:rsidP="00B9457B">
                  <w:pPr>
                    <w:jc w:val="both"/>
                    <w:rPr>
                      <w:rFonts w:ascii="Eurostile" w:hAnsi="Eurostile"/>
                      <w:szCs w:val="20"/>
                    </w:rPr>
                  </w:pPr>
                  <w:r w:rsidRPr="00B9457B">
                    <w:rPr>
                      <w:rFonts w:ascii="Eurostile" w:hAnsi="Eurostile"/>
                      <w:szCs w:val="20"/>
                    </w:rPr>
                    <w:t>Por el momento no, todo han sido buenas críticas. Aunque sabemos que cada persona es un mundo y por ello tendrán que llegar malas críticas o crítica</w:t>
                  </w:r>
                  <w:r>
                    <w:rPr>
                      <w:rFonts w:ascii="Eurostile" w:hAnsi="Eurostile"/>
                      <w:szCs w:val="20"/>
                    </w:rPr>
                    <w:t>s menos buenas por así decirlo, p</w:t>
                  </w:r>
                  <w:r w:rsidRPr="00B9457B">
                    <w:rPr>
                      <w:rFonts w:ascii="Eurostile" w:hAnsi="Eurostile"/>
                      <w:szCs w:val="20"/>
                    </w:rPr>
                    <w:t>ero no obstante, estamos contentos con nuestro trabajo y con ganas de seguir adelante.</w:t>
                  </w:r>
                </w:p>
              </w:txbxContent>
            </v:textbox>
            <w10:wrap anchorx="page" anchory="page"/>
          </v:shape>
        </w:pict>
      </w:r>
      <w:r>
        <w:rPr>
          <w:noProof/>
          <w:lang w:val="es-ES" w:eastAsia="es-ES" w:bidi="ar-SA"/>
        </w:rPr>
        <w:pict>
          <v:shape id="_x0000_s1322" type="#_x0000_t202" style="position:absolute;left:0;text-align:left;margin-left:41.2pt;margin-top:567pt;width:367.4pt;height:30.75pt;z-index:69;mso-position-horizontal-relative:page;mso-position-vertical-relative:page" filled="f" stroked="f">
            <v:textbox style="mso-next-textbox:#_x0000_s1322" inset="0,0,0,0">
              <w:txbxContent>
                <w:p w:rsidR="00B9457B" w:rsidRPr="00B9457B" w:rsidRDefault="00B9457B" w:rsidP="00B9457B">
                  <w:pPr>
                    <w:jc w:val="both"/>
                  </w:pPr>
                  <w:r w:rsidRPr="00B9457B">
                    <w:rPr>
                      <w:rFonts w:ascii="Eurostile" w:hAnsi="Eurostile" w:cs="Times New Roman"/>
                      <w:shadow/>
                      <w:color w:val="31849B"/>
                      <w:sz w:val="28"/>
                      <w:szCs w:val="36"/>
                      <w:lang w:val="es-ES"/>
                    </w:rPr>
                    <w:t>Al principio algunos críticos suelen ser muy duros analizando a nuevas bandas, ¿ha sido este vuestro caso?</w:t>
                  </w:r>
                </w:p>
              </w:txbxContent>
            </v:textbox>
            <w10:wrap anchorx="page" anchory="page"/>
          </v:shape>
        </w:pict>
      </w:r>
      <w:r>
        <w:rPr>
          <w:noProof/>
          <w:lang w:val="es-ES" w:eastAsia="es-ES" w:bidi="ar-SA"/>
        </w:rPr>
        <w:pict>
          <v:shape id="_x0000_s1321" type="#_x0000_t202" style="position:absolute;left:0;text-align:left;margin-left:41.2pt;margin-top:513.75pt;width:365.95pt;height:55.5pt;z-index:68;mso-position-horizontal-relative:page;mso-position-vertical-relative:page" filled="f" stroked="f">
            <v:textbox style="mso-next-textbox:#_x0000_s1321" inset="0,0,0,0">
              <w:txbxContent>
                <w:p w:rsidR="00B9457B" w:rsidRDefault="00B9457B" w:rsidP="00B9457B">
                  <w:pPr>
                    <w:jc w:val="both"/>
                    <w:rPr>
                      <w:rFonts w:ascii="Eurostile" w:hAnsi="Eurostile"/>
                      <w:szCs w:val="20"/>
                    </w:rPr>
                  </w:pPr>
                  <w:r w:rsidRPr="00B9457B">
                    <w:rPr>
                      <w:rFonts w:ascii="Eurostile" w:hAnsi="Eurostile"/>
                      <w:szCs w:val="20"/>
                    </w:rPr>
                    <w:t xml:space="preserve">Pues hoy por hoy son sencillamente los temas de los que más convencidos estamos dentro de los que tenemos. </w:t>
                  </w:r>
                </w:p>
                <w:p w:rsidR="00B9457B" w:rsidRPr="00B9457B" w:rsidRDefault="00B9457B" w:rsidP="00B9457B">
                  <w:pPr>
                    <w:jc w:val="both"/>
                  </w:pPr>
                  <w:r w:rsidRPr="00B9457B">
                    <w:rPr>
                      <w:rFonts w:ascii="Eurostile" w:hAnsi="Eurostile"/>
                      <w:szCs w:val="20"/>
                    </w:rPr>
                    <w:t>Supongo que conforme teng</w:t>
                  </w:r>
                  <w:r>
                    <w:rPr>
                      <w:rFonts w:ascii="Eurostile" w:hAnsi="Eurostile"/>
                      <w:szCs w:val="20"/>
                    </w:rPr>
                    <w:t>amos más canciones y más discos será más complicado, jejeje.</w:t>
                  </w:r>
                </w:p>
              </w:txbxContent>
            </v:textbox>
            <w10:wrap anchorx="page" anchory="page"/>
          </v:shape>
        </w:pict>
      </w:r>
      <w:r w:rsidR="00B9457B">
        <w:rPr>
          <w:noProof/>
          <w:lang w:val="es-ES" w:eastAsia="es-ES" w:bidi="ar-SA"/>
        </w:rPr>
        <w:pict>
          <v:shape id="_x0000_s1316" type="#_x0000_t202" style="position:absolute;left:0;text-align:left;margin-left:41.2pt;margin-top:311.25pt;width:367.4pt;height:49.5pt;z-index:63;mso-position-horizontal-relative:page;mso-position-vertical-relative:page" filled="f" stroked="f">
            <v:textbox style="mso-next-textbox:#_x0000_s1316" inset="0,0,0,0">
              <w:txbxContent>
                <w:p w:rsidR="00B9457B" w:rsidRPr="00B9457B" w:rsidRDefault="00B9457B" w:rsidP="00B9457B">
                  <w:pPr>
                    <w:jc w:val="both"/>
                  </w:pPr>
                  <w:r w:rsidRPr="00B9457B">
                    <w:rPr>
                      <w:rFonts w:ascii="Eurostile" w:hAnsi="Eurostile" w:cs="Times New Roman"/>
                      <w:shadow/>
                      <w:color w:val="31849B"/>
                      <w:sz w:val="28"/>
                      <w:szCs w:val="36"/>
                      <w:lang w:val="es-ES"/>
                    </w:rPr>
                    <w:t>¿Qué es preferible para vosotros</w:t>
                  </w:r>
                  <w:r>
                    <w:rPr>
                      <w:rFonts w:ascii="Eurostile" w:hAnsi="Eurostile" w:cs="Times New Roman"/>
                      <w:shadow/>
                      <w:color w:val="31849B"/>
                      <w:sz w:val="28"/>
                      <w:szCs w:val="36"/>
                      <w:lang w:val="es-ES"/>
                    </w:rPr>
                    <w:t>, una</w:t>
                  </w:r>
                  <w:r w:rsidRPr="00B9457B">
                    <w:rPr>
                      <w:rFonts w:ascii="Eurostile" w:hAnsi="Eurostile" w:cs="Times New Roman"/>
                      <w:shadow/>
                      <w:color w:val="31849B"/>
                      <w:sz w:val="28"/>
                      <w:szCs w:val="36"/>
                      <w:lang w:val="es-ES"/>
                    </w:rPr>
                    <w:t xml:space="preserve"> sala pequeña e íntima en la que haya una conexión con el público o por el contrario, un gran escenario en un gran recinto?</w:t>
                  </w:r>
                </w:p>
              </w:txbxContent>
            </v:textbox>
            <w10:wrap anchorx="page" anchory="page"/>
          </v:shape>
        </w:pict>
      </w:r>
      <w:r w:rsidR="003B3D5E">
        <w:br w:type="page"/>
      </w:r>
    </w:p>
    <w:p w:rsidR="003B3D5E" w:rsidRDefault="00B9457B">
      <w:r>
        <w:rPr>
          <w:noProof/>
          <w:lang w:val="es-ES" w:eastAsia="es-ES" w:bidi="ar-SA"/>
        </w:rPr>
        <w:pict>
          <v:shape id="_x0000_s1327" type="#_x0000_t202" style="position:absolute;margin-left:194.25pt;margin-top:86.25pt;width:376.35pt;height:57.75pt;z-index:73;mso-position-horizontal-relative:page;mso-position-vertical-relative:page" filled="f" stroked="f">
            <v:textbox style="mso-next-textbox:#_x0000_s1327" inset="0,0,0,0">
              <w:txbxContent>
                <w:p w:rsidR="00B9457B" w:rsidRPr="00B9457B" w:rsidRDefault="00B9457B" w:rsidP="00B9457B">
                  <w:pPr>
                    <w:jc w:val="both"/>
                  </w:pPr>
                  <w:r w:rsidRPr="00B9457B">
                    <w:rPr>
                      <w:rFonts w:ascii="Eurostile" w:hAnsi="Eurostile"/>
                      <w:szCs w:val="20"/>
                    </w:rPr>
                    <w:t>Pues los que otorgan internet y las redes sociales. Contactamos también con medios como radios, medios online, etc., para presentarles a nuestra banda y para que publiquen una crítica, una reseña, una entrevista o pinchen una de nuestras canciones.</w:t>
                  </w:r>
                </w:p>
              </w:txbxContent>
            </v:textbox>
            <w10:wrap anchorx="page" anchory="page"/>
          </v:shape>
        </w:pict>
      </w:r>
      <w:r>
        <w:rPr>
          <w:noProof/>
          <w:lang w:val="es-ES" w:eastAsia="es-ES" w:bidi="ar-SA"/>
        </w:rPr>
        <w:pict>
          <v:shape id="_x0000_s1326" type="#_x0000_t202" style="position:absolute;margin-left:194.25pt;margin-top:71.25pt;width:376.35pt;height:20.25pt;z-index:72;mso-position-horizontal-relative:page;mso-position-vertical-relative:page" filled="f" stroked="f">
            <v:textbox style="mso-next-textbox:#_x0000_s1326" inset="0,0,0,0">
              <w:txbxContent>
                <w:p w:rsidR="00B9457B" w:rsidRPr="00B9457B" w:rsidRDefault="00B9457B" w:rsidP="00B9457B">
                  <w:pPr>
                    <w:jc w:val="both"/>
                  </w:pPr>
                  <w:r w:rsidRPr="00B9457B">
                    <w:rPr>
                      <w:rFonts w:ascii="Eurostile" w:hAnsi="Eurostile" w:cs="Times New Roman"/>
                      <w:shadow/>
                      <w:color w:val="31849B"/>
                      <w:sz w:val="28"/>
                      <w:szCs w:val="36"/>
                      <w:lang w:val="es-ES"/>
                    </w:rPr>
                    <w:t>¿Qué medios utilizáis para promocionar la banda?</w:t>
                  </w:r>
                </w:p>
              </w:txbxContent>
            </v:textbox>
            <w10:wrap anchorx="page" anchory="page"/>
          </v:shape>
        </w:pict>
      </w:r>
    </w:p>
    <w:p w:rsidR="003B3D5E" w:rsidRDefault="00101525">
      <w:r>
        <w:rPr>
          <w:noProof/>
          <w:lang w:val="es-ES" w:eastAsia="es-ES" w:bidi="ar-SA"/>
        </w:rPr>
        <w:pict>
          <v:shape id="_x0000_s1389" type="#_x0000_t75" style="position:absolute;margin-left:11pt;margin-top:.25pt;width:120pt;height:125.25pt;z-index:128" wrapcoords="-135 0 -135 21471 21600 21471 21600 0 -135 0">
            <v:imagedata r:id="rId21" o:title="rdo" chromakey="white"/>
          </v:shape>
        </w:pict>
      </w:r>
      <w:r>
        <w:rPr>
          <w:noProof/>
          <w:lang w:val="es-ES" w:eastAsia="es-ES" w:bidi="ar-SA"/>
        </w:rPr>
        <w:pict>
          <v:shape id="_x0000_s1390" type="#_x0000_t202" style="position:absolute;margin-left:42.5pt;margin-top:233.25pt;width:129.5pt;height:481.75pt;z-index:129;mso-position-horizontal-relative:page;mso-position-vertical-relative:page" filled="f" stroked="f">
            <v:textbox style="mso-next-textbox:#_x0000_s1390" inset="0,0,0,0">
              <w:txbxContent>
                <w:p w:rsidR="004E64C5" w:rsidRPr="001042CF" w:rsidRDefault="004E64C5" w:rsidP="004E64C5">
                  <w:pPr>
                    <w:jc w:val="center"/>
                    <w:rPr>
                      <w:rFonts w:ascii="Eurostile" w:hAnsi="Eurostile"/>
                      <w:shadow/>
                      <w:color w:val="17365D"/>
                      <w:sz w:val="18"/>
                      <w:lang w:val="es-ES"/>
                    </w:rPr>
                  </w:pPr>
                  <w:r>
                    <w:rPr>
                      <w:rFonts w:ascii="Eurostile" w:hAnsi="Eurostile"/>
                      <w:shadow/>
                      <w:color w:val="0D0D0D"/>
                      <w:sz w:val="40"/>
                    </w:rPr>
                    <w:t xml:space="preserve">¿Quieres hacerles una entrevista en directo en tu emisora a </w:t>
                  </w:r>
                  <w:r w:rsidRPr="001042CF">
                    <w:rPr>
                      <w:rFonts w:ascii="Eurostile" w:hAnsi="Eurostile"/>
                      <w:shadow/>
                      <w:color w:val="0D0D0D"/>
                      <w:sz w:val="40"/>
                    </w:rPr>
                    <w:t>Namastê</w:t>
                  </w:r>
                  <w:r>
                    <w:rPr>
                      <w:rFonts w:ascii="Eurostile" w:hAnsi="Eurostile"/>
                      <w:shadow/>
                      <w:color w:val="0D0D0D"/>
                      <w:sz w:val="40"/>
                    </w:rPr>
                    <w:t>?</w:t>
                  </w:r>
                </w:p>
                <w:p w:rsidR="004E64C5" w:rsidRPr="001042CF" w:rsidRDefault="004E64C5" w:rsidP="004E64C5">
                  <w:pPr>
                    <w:jc w:val="center"/>
                    <w:rPr>
                      <w:rFonts w:ascii="Eurostile" w:hAnsi="Eurostile"/>
                      <w:shadow/>
                      <w:color w:val="17365D"/>
                      <w:sz w:val="18"/>
                      <w:lang w:val="es-ES"/>
                    </w:rPr>
                  </w:pPr>
                </w:p>
                <w:p w:rsidR="00101525" w:rsidRDefault="004E64C5" w:rsidP="004E64C5">
                  <w:pPr>
                    <w:jc w:val="both"/>
                    <w:rPr>
                      <w:rFonts w:ascii="Eurostile" w:hAnsi="Eurostile"/>
                      <w:shadow/>
                      <w:color w:val="17365D"/>
                      <w:sz w:val="28"/>
                    </w:rPr>
                  </w:pPr>
                  <w:r w:rsidRPr="001042CF">
                    <w:rPr>
                      <w:rFonts w:ascii="Eurostile" w:hAnsi="Eurostile"/>
                      <w:shadow/>
                      <w:color w:val="17365D"/>
                      <w:sz w:val="28"/>
                    </w:rPr>
                    <w:t>Contáctanos a través de nuestro email o directamente con ellos en las redes sociales o web</w:t>
                  </w:r>
                  <w:r>
                    <w:rPr>
                      <w:rFonts w:ascii="Eurostile" w:hAnsi="Eurostile"/>
                      <w:shadow/>
                      <w:color w:val="17365D"/>
                      <w:sz w:val="28"/>
                    </w:rPr>
                    <w:t>.</w:t>
                  </w:r>
                </w:p>
                <w:p w:rsidR="00101525" w:rsidRDefault="00101525" w:rsidP="004E64C5">
                  <w:pPr>
                    <w:jc w:val="both"/>
                    <w:rPr>
                      <w:rFonts w:ascii="Eurostile" w:hAnsi="Eurostile"/>
                      <w:shadow/>
                      <w:color w:val="17365D"/>
                      <w:sz w:val="28"/>
                    </w:rPr>
                  </w:pPr>
                </w:p>
                <w:p w:rsidR="00101525" w:rsidRDefault="00101525" w:rsidP="004E64C5">
                  <w:pPr>
                    <w:jc w:val="both"/>
                    <w:rPr>
                      <w:rFonts w:ascii="Eurostile" w:hAnsi="Eurostile"/>
                      <w:shadow/>
                      <w:color w:val="17365D"/>
                      <w:sz w:val="28"/>
                    </w:rPr>
                  </w:pPr>
                </w:p>
                <w:p w:rsidR="00101525" w:rsidRDefault="00101525" w:rsidP="004E64C5">
                  <w:pPr>
                    <w:jc w:val="both"/>
                    <w:rPr>
                      <w:rFonts w:ascii="Eurostile" w:hAnsi="Eurostile"/>
                      <w:shadow/>
                      <w:color w:val="17365D"/>
                      <w:sz w:val="28"/>
                    </w:rPr>
                  </w:pPr>
                </w:p>
                <w:p w:rsidR="00101525" w:rsidRDefault="00101525" w:rsidP="004E64C5">
                  <w:pPr>
                    <w:jc w:val="both"/>
                    <w:rPr>
                      <w:rFonts w:ascii="Eurostile" w:hAnsi="Eurostile"/>
                      <w:shadow/>
                      <w:color w:val="17365D"/>
                      <w:sz w:val="28"/>
                    </w:rPr>
                  </w:pPr>
                </w:p>
                <w:p w:rsidR="00101525" w:rsidRDefault="00101525" w:rsidP="004E64C5">
                  <w:pPr>
                    <w:jc w:val="both"/>
                    <w:rPr>
                      <w:rFonts w:ascii="Eurostile" w:hAnsi="Eurostile"/>
                      <w:shadow/>
                      <w:color w:val="17365D"/>
                      <w:sz w:val="28"/>
                    </w:rPr>
                  </w:pPr>
                </w:p>
                <w:p w:rsidR="00101525" w:rsidRDefault="00101525" w:rsidP="004E64C5">
                  <w:pPr>
                    <w:jc w:val="both"/>
                    <w:rPr>
                      <w:rFonts w:ascii="Eurostile" w:hAnsi="Eurostile"/>
                      <w:shadow/>
                      <w:color w:val="17365D"/>
                      <w:sz w:val="28"/>
                    </w:rPr>
                  </w:pPr>
                </w:p>
                <w:p w:rsidR="00101525" w:rsidRDefault="00101525" w:rsidP="004E64C5">
                  <w:pPr>
                    <w:jc w:val="both"/>
                    <w:rPr>
                      <w:rFonts w:ascii="Eurostile" w:hAnsi="Eurostile"/>
                      <w:shadow/>
                      <w:color w:val="17365D"/>
                      <w:sz w:val="28"/>
                    </w:rPr>
                  </w:pPr>
                </w:p>
                <w:p w:rsidR="004E64C5" w:rsidRDefault="004E64C5" w:rsidP="004E64C5">
                  <w:pPr>
                    <w:jc w:val="both"/>
                    <w:rPr>
                      <w:rFonts w:ascii="Eurostile" w:hAnsi="Eurostile"/>
                      <w:shadow/>
                      <w:color w:val="17365D"/>
                      <w:sz w:val="28"/>
                    </w:rPr>
                  </w:pPr>
                  <w:r>
                    <w:rPr>
                      <w:rFonts w:ascii="Eurostile" w:hAnsi="Eurostile"/>
                      <w:shadow/>
                      <w:color w:val="17365D"/>
                      <w:sz w:val="28"/>
                    </w:rPr>
                    <w:t xml:space="preserve">Si hay </w:t>
                  </w:r>
                  <w:r w:rsidR="00101525">
                    <w:rPr>
                      <w:rFonts w:ascii="Eurostile" w:hAnsi="Eurostile"/>
                      <w:shadow/>
                      <w:color w:val="17365D"/>
                      <w:sz w:val="28"/>
                    </w:rPr>
                    <w:t xml:space="preserve">tiempo suficiente y un  mínimo espacio </w:t>
                  </w:r>
                  <w:r>
                    <w:rPr>
                      <w:rFonts w:ascii="Eurostile" w:hAnsi="Eurostile"/>
                      <w:shadow/>
                      <w:color w:val="17365D"/>
                      <w:sz w:val="28"/>
                    </w:rPr>
                    <w:t>se p</w:t>
                  </w:r>
                  <w:r w:rsidR="00101525">
                    <w:rPr>
                      <w:rFonts w:ascii="Eurostile" w:hAnsi="Eurostile"/>
                      <w:shadow/>
                      <w:color w:val="17365D"/>
                      <w:sz w:val="28"/>
                    </w:rPr>
                    <w:t>odría</w:t>
                  </w:r>
                  <w:r>
                    <w:rPr>
                      <w:rFonts w:ascii="Eurostile" w:hAnsi="Eurostile"/>
                      <w:shadow/>
                      <w:color w:val="17365D"/>
                      <w:sz w:val="28"/>
                    </w:rPr>
                    <w:t xml:space="preserve"> realizar </w:t>
                  </w:r>
                  <w:r w:rsidR="00101525">
                    <w:rPr>
                      <w:rFonts w:ascii="Eurostile" w:hAnsi="Eurostile"/>
                      <w:shadow/>
                      <w:color w:val="17365D"/>
                      <w:sz w:val="28"/>
                    </w:rPr>
                    <w:t xml:space="preserve">incluso </w:t>
                  </w:r>
                  <w:r>
                    <w:rPr>
                      <w:rFonts w:ascii="Eurostile" w:hAnsi="Eurostile"/>
                      <w:shadow/>
                      <w:color w:val="17365D"/>
                      <w:sz w:val="28"/>
                    </w:rPr>
                    <w:t xml:space="preserve">un </w:t>
                  </w:r>
                  <w:r w:rsidR="00101525">
                    <w:rPr>
                      <w:rFonts w:ascii="Eurostile" w:hAnsi="Eurostile"/>
                      <w:shadow/>
                      <w:color w:val="17365D"/>
                      <w:sz w:val="28"/>
                    </w:rPr>
                    <w:t xml:space="preserve">pequeño </w:t>
                  </w:r>
                  <w:r>
                    <w:rPr>
                      <w:rFonts w:ascii="Eurostile" w:hAnsi="Eurostile"/>
                      <w:shadow/>
                      <w:color w:val="17365D"/>
                      <w:sz w:val="28"/>
                    </w:rPr>
                    <w:t>acústico en directo</w:t>
                  </w:r>
                  <w:r w:rsidR="00101525">
                    <w:rPr>
                      <w:rFonts w:ascii="Eurostile" w:hAnsi="Eurostile"/>
                      <w:shadow/>
                      <w:color w:val="17365D"/>
                      <w:sz w:val="28"/>
                    </w:rPr>
                    <w:t xml:space="preserve"> para la audiencia.</w:t>
                  </w:r>
                </w:p>
                <w:p w:rsidR="00101525" w:rsidRDefault="00101525" w:rsidP="004E64C5">
                  <w:pPr>
                    <w:jc w:val="both"/>
                    <w:rPr>
                      <w:rFonts w:ascii="Eurostile" w:hAnsi="Eurostile"/>
                      <w:shadow/>
                      <w:color w:val="17365D"/>
                      <w:sz w:val="28"/>
                    </w:rPr>
                  </w:pPr>
                </w:p>
                <w:p w:rsidR="00101525" w:rsidRPr="009407FD" w:rsidRDefault="00101525" w:rsidP="00101525">
                  <w:pPr>
                    <w:jc w:val="center"/>
                    <w:rPr>
                      <w:rFonts w:ascii="Eurostile" w:hAnsi="Eurostile"/>
                      <w:imprint/>
                      <w:sz w:val="56"/>
                      <w:lang w:val="es-ES"/>
                    </w:rPr>
                  </w:pPr>
                  <w:hyperlink r:id="rId22" w:tooltip="Clica para mandarnos un email a través de tu gestor de correo implementado en tu PC" w:history="1">
                    <w:r w:rsidRPr="009407FD">
                      <w:rPr>
                        <w:rStyle w:val="Hipervnculo"/>
                        <w:rFonts w:ascii="Eurostile" w:hAnsi="Eurostile"/>
                        <w:imprint/>
                        <w:sz w:val="48"/>
                        <w:szCs w:val="20"/>
                        <w:u w:val="none"/>
                        <w:lang w:val="es-ES"/>
                      </w:rPr>
                      <w:t>Contáctanos</w:t>
                    </w:r>
                  </w:hyperlink>
                </w:p>
                <w:p w:rsidR="00101525" w:rsidRPr="001042CF" w:rsidRDefault="00101525" w:rsidP="004E64C5">
                  <w:pPr>
                    <w:jc w:val="both"/>
                    <w:rPr>
                      <w:rFonts w:ascii="Eurostile" w:hAnsi="Eurostile"/>
                      <w:shadow/>
                      <w:color w:val="17365D"/>
                      <w:sz w:val="28"/>
                      <w:lang w:val="es-ES"/>
                    </w:rPr>
                  </w:pPr>
                </w:p>
              </w:txbxContent>
            </v:textbox>
            <w10:wrap anchorx="page" anchory="page"/>
          </v:shape>
        </w:pict>
      </w:r>
    </w:p>
    <w:p w:rsidR="003B3D5E" w:rsidRDefault="003B3D5E"/>
    <w:p w:rsidR="003B3D5E" w:rsidRDefault="00B9457B">
      <w:r>
        <w:rPr>
          <w:noProof/>
          <w:lang w:val="es-ES" w:eastAsia="es-ES" w:bidi="ar-SA"/>
        </w:rPr>
        <w:pict>
          <v:shape id="_x0000_s1328" type="#_x0000_t202" style="position:absolute;margin-left:194.25pt;margin-top:140.25pt;width:376.35pt;height:33.75pt;z-index:74;mso-position-horizontal-relative:page;mso-position-vertical-relative:page" filled="f" stroked="f">
            <v:textbox style="mso-next-textbox:#_x0000_s1328" inset="0,0,0,0">
              <w:txbxContent>
                <w:p w:rsidR="00B9457B" w:rsidRPr="00B9457B" w:rsidRDefault="00B9457B" w:rsidP="00B9457B">
                  <w:pPr>
                    <w:jc w:val="both"/>
                  </w:pPr>
                  <w:r w:rsidRPr="00B9457B">
                    <w:rPr>
                      <w:rFonts w:ascii="Eurostile" w:hAnsi="Eurostile" w:cs="Times New Roman"/>
                      <w:shadow/>
                      <w:color w:val="31849B"/>
                      <w:sz w:val="28"/>
                      <w:szCs w:val="36"/>
                      <w:lang w:val="es-ES"/>
                    </w:rPr>
                    <w:t xml:space="preserve">¿Qué opináis de plataformas de promoción de grupos como </w:t>
                  </w:r>
                  <w:r w:rsidRPr="00B9457B">
                    <w:rPr>
                      <w:rFonts w:ascii="Eurostile" w:hAnsi="Eurostile" w:cs="Times New Roman"/>
                      <w:shadow/>
                      <w:color w:val="31849B"/>
                      <w:sz w:val="28"/>
                      <w:szCs w:val="36"/>
                    </w:rPr>
                    <w:t>Itunes</w:t>
                  </w:r>
                  <w:r w:rsidRPr="00B9457B">
                    <w:rPr>
                      <w:rFonts w:ascii="Eurostile" w:hAnsi="Eurostile" w:cs="Times New Roman"/>
                      <w:shadow/>
                      <w:color w:val="31849B"/>
                      <w:sz w:val="28"/>
                      <w:szCs w:val="36"/>
                      <w:lang w:val="es-ES"/>
                    </w:rPr>
                    <w:t xml:space="preserve">, </w:t>
                  </w:r>
                  <w:r w:rsidRPr="00B9457B">
                    <w:rPr>
                      <w:rFonts w:ascii="Eurostile" w:hAnsi="Eurostile" w:cs="Times New Roman"/>
                      <w:shadow/>
                      <w:color w:val="31849B"/>
                      <w:sz w:val="28"/>
                      <w:szCs w:val="36"/>
                    </w:rPr>
                    <w:t>Spotify</w:t>
                  </w:r>
                  <w:r w:rsidRPr="00B9457B">
                    <w:rPr>
                      <w:rFonts w:ascii="Eurostile" w:hAnsi="Eurostile" w:cs="Times New Roman"/>
                      <w:shadow/>
                      <w:color w:val="31849B"/>
                      <w:sz w:val="28"/>
                      <w:szCs w:val="36"/>
                      <w:lang w:val="es-ES"/>
                    </w:rPr>
                    <w:t>, etc.?</w:t>
                  </w:r>
                </w:p>
              </w:txbxContent>
            </v:textbox>
            <w10:wrap anchorx="page" anchory="page"/>
          </v:shape>
        </w:pict>
      </w:r>
    </w:p>
    <w:p w:rsidR="003B3D5E" w:rsidRDefault="003B3D5E"/>
    <w:p w:rsidR="003B3D5E" w:rsidRDefault="00B9457B">
      <w:r>
        <w:rPr>
          <w:noProof/>
          <w:lang w:val="es-ES" w:eastAsia="es-ES" w:bidi="ar-SA"/>
        </w:rPr>
        <w:pict>
          <v:shape id="_x0000_s1329" type="#_x0000_t202" style="position:absolute;margin-left:194.25pt;margin-top:170.25pt;width:376.35pt;height:16.5pt;z-index:75;mso-position-horizontal-relative:page;mso-position-vertical-relative:page" filled="f" stroked="f">
            <v:textbox style="mso-next-textbox:#_x0000_s1329" inset="0,0,0,0">
              <w:txbxContent>
                <w:p w:rsidR="00B9457B" w:rsidRPr="00B9457B" w:rsidRDefault="00B9457B" w:rsidP="00B9457B">
                  <w:pPr>
                    <w:jc w:val="both"/>
                  </w:pPr>
                  <w:r w:rsidRPr="00B9457B">
                    <w:rPr>
                      <w:rFonts w:ascii="Eurostile" w:hAnsi="Eurostile"/>
                      <w:szCs w:val="20"/>
                    </w:rPr>
                    <w:t xml:space="preserve">Pues que toda plataforma de promoción es buena y bienvenida. </w:t>
                  </w:r>
                </w:p>
              </w:txbxContent>
            </v:textbox>
            <w10:wrap anchorx="page" anchory="page"/>
          </v:shape>
        </w:pict>
      </w:r>
    </w:p>
    <w:p w:rsidR="003B3D5E" w:rsidRDefault="003B3D5E"/>
    <w:p w:rsidR="003B3D5E" w:rsidRDefault="00B9457B">
      <w:r>
        <w:rPr>
          <w:noProof/>
          <w:lang w:val="es-ES" w:eastAsia="es-ES" w:bidi="ar-SA"/>
        </w:rPr>
        <w:pict>
          <v:shape id="_x0000_s1330" type="#_x0000_t202" style="position:absolute;margin-left:194.25pt;margin-top:192pt;width:376.35pt;height:63.65pt;z-index:76;mso-position-horizontal-relative:page;mso-position-vertical-relative:page" filled="f" stroked="f">
            <v:textbox style="mso-next-textbox:#_x0000_s1330" inset="0,0,0,0">
              <w:txbxContent>
                <w:p w:rsidR="00B9457B" w:rsidRPr="00B9457B" w:rsidRDefault="00B9457B" w:rsidP="00B9457B">
                  <w:pPr>
                    <w:jc w:val="both"/>
                  </w:pPr>
                  <w:r w:rsidRPr="00B9457B">
                    <w:rPr>
                      <w:rFonts w:ascii="Eurostile" w:hAnsi="Eurostile" w:cs="Times New Roman"/>
                      <w:shadow/>
                      <w:color w:val="31849B"/>
                      <w:sz w:val="28"/>
                      <w:szCs w:val="36"/>
                      <w:lang w:val="es-ES"/>
                    </w:rPr>
                    <w:t>Algunos músicos opinan que estas plataformas hacen que disminuyan las ventas en formato físico y otros opinan que, de no ser por estos programas, mucha gente no sentiría el impulso de conocer nuevas bandas. ¿Cuál es vuestra posición?</w:t>
                  </w:r>
                </w:p>
              </w:txbxContent>
            </v:textbox>
            <w10:wrap anchorx="page" anchory="page"/>
          </v:shape>
        </w:pict>
      </w:r>
    </w:p>
    <w:p w:rsidR="003B3D5E" w:rsidRDefault="003B3D5E"/>
    <w:p w:rsidR="003B3D5E" w:rsidRDefault="003B3D5E"/>
    <w:p w:rsidR="003B3D5E" w:rsidRDefault="003B3D5E"/>
    <w:p w:rsidR="003B3D5E" w:rsidRDefault="00B9457B">
      <w:r>
        <w:rPr>
          <w:noProof/>
          <w:lang w:val="es-ES" w:eastAsia="es-ES" w:bidi="ar-SA"/>
        </w:rPr>
        <w:pict>
          <v:shape id="_x0000_s1331" type="#_x0000_t202" style="position:absolute;margin-left:194.25pt;margin-top:249.2pt;width:376.35pt;height:119.8pt;z-index:77;mso-position-horizontal-relative:page;mso-position-vertical-relative:page" filled="f" stroked="f">
            <v:textbox style="mso-next-textbox:#_x0000_s1331" inset="0,0,0,0">
              <w:txbxContent>
                <w:p w:rsidR="00B9457B" w:rsidRDefault="00B9457B" w:rsidP="00B9457B">
                  <w:pPr>
                    <w:jc w:val="both"/>
                    <w:rPr>
                      <w:rFonts w:ascii="Eurostile" w:hAnsi="Eurostile"/>
                      <w:szCs w:val="20"/>
                    </w:rPr>
                  </w:pPr>
                  <w:r w:rsidRPr="00B9457B">
                    <w:rPr>
                      <w:rFonts w:ascii="Eurostile" w:hAnsi="Eurostile"/>
                      <w:szCs w:val="20"/>
                    </w:rPr>
                    <w:t xml:space="preserve">No creo que disminuyan las ventas este tipo de sitios. La caída de las ventas es más por un concepto cultural y educacional, y no es igual aquí en España que en USA, UK, Francia o Japón por nombrar algunos. </w:t>
                  </w:r>
                </w:p>
                <w:p w:rsidR="00B9457B" w:rsidRPr="00B9457B" w:rsidRDefault="00B9457B" w:rsidP="00B9457B">
                  <w:pPr>
                    <w:jc w:val="both"/>
                  </w:pPr>
                  <w:r w:rsidRPr="00B9457B">
                    <w:rPr>
                      <w:rFonts w:ascii="Eurostile" w:hAnsi="Eurostile"/>
                      <w:szCs w:val="20"/>
                    </w:rPr>
                    <w:t>En España se ha notado mucho el cambio sobre el valor y el respeto de la música y de lo musical. Es cierto que es más fácil salir a la luz cuando empiezas de cero y que está al alcance de cualquiera escuchar casi cualquier música que se le antoje, pero también es cierto que hace 15 años se tenía un respeto y una admiración por la música y por los artistas que hoy día se ha perdido en gran medida.</w:t>
                  </w:r>
                </w:p>
              </w:txbxContent>
            </v:textbox>
            <w10:wrap anchorx="page" anchory="page"/>
          </v:shape>
        </w:pict>
      </w:r>
    </w:p>
    <w:p w:rsidR="003B3D5E" w:rsidRDefault="003B3D5E"/>
    <w:p w:rsidR="003B3D5E" w:rsidRDefault="003B3D5E"/>
    <w:p w:rsidR="003B3D5E" w:rsidRDefault="003B3D5E"/>
    <w:p w:rsidR="003B3D5E" w:rsidRDefault="003B3D5E">
      <w:r>
        <w:pict>
          <v:shape id="_x0000_s1186" type="#_x0000_t202" style="position:absolute;margin-left:228pt;margin-top:369pt;width:7.2pt;height:7.2pt;z-index:29;mso-position-horizontal-relative:page;mso-position-vertical-relative:page" o:allowincell="f" filled="f" stroked="f">
            <v:textbox style="mso-next-textbox:#_x0000_s1186" inset="0,0,0,0">
              <w:txbxContent>
                <w:p w:rsidR="003B3D5E" w:rsidRDefault="003B3D5E">
                  <w:pPr>
                    <w:pStyle w:val="Textoindependiente"/>
                  </w:pPr>
                </w:p>
              </w:txbxContent>
            </v:textbox>
            <w10:wrap anchorx="page" anchory="page"/>
          </v:shape>
        </w:pict>
      </w:r>
      <w:r>
        <w:pict>
          <v:shape id="_x0000_s1187" type="#_x0000_t202" style="position:absolute;margin-left:203.2pt;margin-top:369pt;width:7.2pt;height:7.2pt;z-index:30;mso-position-horizontal-relative:page;mso-position-vertical-relative:page" o:allowincell="f" filled="f" stroked="f">
            <v:textbox style="mso-next-textbox:#_x0000_s1187" inset="0,0,0,0">
              <w:txbxContent>
                <w:p w:rsidR="003B3D5E" w:rsidRDefault="003B3D5E">
                  <w:pPr>
                    <w:pStyle w:val="Textoindependiente"/>
                  </w:pPr>
                </w:p>
              </w:txbxContent>
            </v:textbox>
            <w10:wrap anchorx="page" anchory="page"/>
          </v:shape>
        </w:pict>
      </w:r>
    </w:p>
    <w:p w:rsidR="003B3D5E" w:rsidRDefault="003B3D5E"/>
    <w:p w:rsidR="003B3D5E" w:rsidRDefault="003B3D5E"/>
    <w:p w:rsidR="003B3D5E" w:rsidRDefault="003B3D5E"/>
    <w:p w:rsidR="003B3D5E" w:rsidRDefault="003B3D5E"/>
    <w:p w:rsidR="003B3D5E" w:rsidRDefault="00B9457B">
      <w:r>
        <w:rPr>
          <w:noProof/>
        </w:rPr>
        <w:pict>
          <v:shape id="_x0000_s1332" type="#_x0000_t75" style="position:absolute;margin-left:235.5pt;margin-top:6.25pt;width:218.55pt;height:141.8pt;z-index:-71" wrapcoords="0 -571 -148 -229 -148 21714 21823 21714 22045 21371 22045 -571 0 -571" stroked="t" strokecolor="#ffc000" strokeweight="1.5pt">
            <v:stroke dashstyle="1 1" endcap="round"/>
            <v:imagedata r:id="rId23" o:title="7156867_orig"/>
            <v:shadow on="t" color="#0d0d0d" offset="3pt,-2pt" offset2="2pt,-8pt"/>
            <w10:wrap type="through"/>
          </v:shape>
        </w:pict>
      </w:r>
    </w:p>
    <w:p w:rsidR="003B3D5E" w:rsidRDefault="00101525">
      <w:r>
        <w:rPr>
          <w:noProof/>
        </w:rPr>
        <w:pict>
          <v:shape id="_x0000_s1399" type="#_x0000_t75" style="position:absolute;margin-left:17pt;margin-top:70.6pt;width:102pt;height:92.15pt;z-index:134">
            <v:imagedata r:id="rId24" o:title="exclusivo"/>
            <v:shadow on="t" color="#0d0d0d" offset="3pt,-2pt" offset2="2pt,-8pt"/>
          </v:shape>
        </w:pict>
      </w:r>
      <w:r w:rsidR="00872F61">
        <w:rPr>
          <w:noProof/>
          <w:lang w:val="es-ES" w:eastAsia="es-ES" w:bidi="ar-SA"/>
        </w:rPr>
        <w:pict>
          <v:shape id="_x0000_s1337" type="#_x0000_t202" style="position:absolute;margin-left:198.75pt;margin-top:636pt;width:376.35pt;height:93pt;z-index:83;mso-position-horizontal-relative:page;mso-position-vertical-relative:page" filled="f" stroked="f">
            <v:textbox style="mso-next-textbox:#_x0000_s1337" inset="0,0,0,0">
              <w:txbxContent>
                <w:p w:rsidR="00872F61" w:rsidRDefault="00872F61" w:rsidP="00872F61">
                  <w:pPr>
                    <w:rPr>
                      <w:rFonts w:ascii="Eurostile" w:hAnsi="Eurostile"/>
                      <w:szCs w:val="20"/>
                    </w:rPr>
                  </w:pPr>
                  <w:r w:rsidRPr="00872F61">
                    <w:rPr>
                      <w:rFonts w:ascii="Eurostile" w:hAnsi="Eurostile"/>
                      <w:szCs w:val="20"/>
                    </w:rPr>
                    <w:t xml:space="preserve">Pues quizás la apuesta por la sinceridad musical. </w:t>
                  </w:r>
                </w:p>
                <w:p w:rsidR="00872F61" w:rsidRPr="00872F61" w:rsidRDefault="00872F61" w:rsidP="00872F61">
                  <w:pPr>
                    <w:jc w:val="both"/>
                  </w:pPr>
                  <w:r w:rsidRPr="00872F61">
                    <w:rPr>
                      <w:rFonts w:ascii="Eurostile" w:hAnsi="Eurostile"/>
                      <w:szCs w:val="20"/>
                    </w:rPr>
                    <w:t>Hoy día en el mundo del Pop y de muchos otros estilos, se abusa mucho de la producción y del exceso de arreglos, que hacen que todo suene más grande y espectacular, pero también irreal. A nosotros nos gusta que nuestra música suene real, sin sobrecargas de producción y arreglos, q</w:t>
                  </w:r>
                  <w:r>
                    <w:rPr>
                      <w:rFonts w:ascii="Eurostile" w:hAnsi="Eurostile"/>
                      <w:szCs w:val="20"/>
                    </w:rPr>
                    <w:t xml:space="preserve">ue sea una representación de lo </w:t>
                  </w:r>
                  <w:r w:rsidRPr="00872F61">
                    <w:rPr>
                      <w:rFonts w:ascii="Eurostile" w:hAnsi="Eurostile"/>
                      <w:szCs w:val="20"/>
                    </w:rPr>
                    <w:t>que cuatro personas con cuatro gargantas y sus ocho manos pueden hacer.</w:t>
                  </w:r>
                </w:p>
              </w:txbxContent>
            </v:textbox>
            <w10:wrap anchorx="page" anchory="page"/>
          </v:shape>
        </w:pict>
      </w:r>
      <w:r w:rsidR="00872F61">
        <w:rPr>
          <w:noProof/>
          <w:lang w:val="es-ES" w:eastAsia="es-ES" w:bidi="ar-SA"/>
        </w:rPr>
        <w:pict>
          <v:shape id="_x0000_s1336" type="#_x0000_t202" style="position:absolute;margin-left:198.75pt;margin-top:606pt;width:376.35pt;height:33.75pt;z-index:82;mso-position-horizontal-relative:page;mso-position-vertical-relative:page" filled="f" stroked="f">
            <v:textbox style="mso-next-textbox:#_x0000_s1336" inset="0,0,0,0">
              <w:txbxContent>
                <w:p w:rsidR="00872F61" w:rsidRPr="00872F61" w:rsidRDefault="00872F61" w:rsidP="00872F61">
                  <w:pPr>
                    <w:jc w:val="both"/>
                  </w:pPr>
                  <w:r w:rsidRPr="00872F61">
                    <w:rPr>
                      <w:rFonts w:ascii="Eurostile" w:hAnsi="Eurostile" w:cs="Times New Roman"/>
                      <w:shadow/>
                      <w:color w:val="31849B"/>
                      <w:sz w:val="28"/>
                      <w:szCs w:val="36"/>
                      <w:lang w:val="es-ES"/>
                    </w:rPr>
                    <w:t xml:space="preserve">¿Qué es lo que os hace únicos, que tengáis un sonido diferente a las demás </w:t>
                  </w:r>
                  <w:r>
                    <w:rPr>
                      <w:rFonts w:ascii="Eurostile" w:hAnsi="Eurostile" w:cs="Times New Roman"/>
                      <w:shadow/>
                      <w:color w:val="31849B"/>
                      <w:sz w:val="28"/>
                      <w:szCs w:val="36"/>
                      <w:lang w:val="es-ES"/>
                    </w:rPr>
                    <w:t>formacione</w:t>
                  </w:r>
                  <w:r w:rsidRPr="00872F61">
                    <w:rPr>
                      <w:rFonts w:ascii="Eurostile" w:hAnsi="Eurostile" w:cs="Times New Roman"/>
                      <w:shadow/>
                      <w:color w:val="31849B"/>
                      <w:sz w:val="28"/>
                      <w:szCs w:val="36"/>
                      <w:lang w:val="es-ES"/>
                    </w:rPr>
                    <w:t>s?</w:t>
                  </w:r>
                </w:p>
              </w:txbxContent>
            </v:textbox>
            <w10:wrap anchorx="page" anchory="page"/>
          </v:shape>
        </w:pict>
      </w:r>
      <w:r w:rsidR="00B9457B">
        <w:rPr>
          <w:noProof/>
          <w:lang w:val="es-ES" w:eastAsia="es-ES" w:bidi="ar-SA"/>
        </w:rPr>
        <w:pict>
          <v:shape id="_x0000_s1334" type="#_x0000_t202" style="position:absolute;margin-left:198.75pt;margin-top:553.5pt;width:376.35pt;height:56.25pt;z-index:80;mso-position-horizontal-relative:page;mso-position-vertical-relative:page" filled="f" stroked="f">
            <v:textbox style="mso-next-textbox:#_x0000_s1334" inset="0,0,0,0">
              <w:txbxContent>
                <w:p w:rsidR="00B9457B" w:rsidRPr="00B9457B" w:rsidRDefault="00B9457B" w:rsidP="00B9457B">
                  <w:pPr>
                    <w:jc w:val="both"/>
                  </w:pPr>
                  <w:r w:rsidRPr="00B9457B">
                    <w:rPr>
                      <w:rFonts w:ascii="Eurostile" w:hAnsi="Eurostile"/>
                      <w:szCs w:val="20"/>
                    </w:rPr>
                    <w:t>Creo que ambos son buenos, ya que el formato digital tiene esa facilidad de distribución y puede llegar a cualquier rincón del mundo, pero el formato físico tiene ese punto de colección propio de un melómano que lo hace insustituible.</w:t>
                  </w:r>
                </w:p>
              </w:txbxContent>
            </v:textbox>
            <w10:wrap anchorx="page" anchory="page"/>
          </v:shape>
        </w:pict>
      </w:r>
      <w:r w:rsidR="00B9457B">
        <w:rPr>
          <w:noProof/>
          <w:lang w:val="es-ES" w:eastAsia="es-ES" w:bidi="ar-SA"/>
        </w:rPr>
        <w:pict>
          <v:shape id="_x0000_s1333" type="#_x0000_t202" style="position:absolute;margin-left:198.75pt;margin-top:525pt;width:376.35pt;height:33.75pt;z-index:79;mso-position-horizontal-relative:page;mso-position-vertical-relative:page" filled="f" stroked="f">
            <v:textbox style="mso-next-textbox:#_x0000_s1333" inset="0,0,0,0">
              <w:txbxContent>
                <w:p w:rsidR="00B9457B" w:rsidRPr="00B9457B" w:rsidRDefault="00B9457B" w:rsidP="00B9457B">
                  <w:pPr>
                    <w:jc w:val="both"/>
                  </w:pPr>
                  <w:r w:rsidRPr="00B9457B">
                    <w:rPr>
                      <w:rFonts w:ascii="Eurostile" w:hAnsi="Eurostile" w:cs="Times New Roman"/>
                      <w:shadow/>
                      <w:color w:val="31849B"/>
                      <w:sz w:val="28"/>
                      <w:szCs w:val="36"/>
                      <w:lang w:val="es-ES"/>
                    </w:rPr>
                    <w:t>¿Apostáis por formato digital o por el contrario sois partidarios de seguir produciendo en formato físico ya sea Cd o vinilo?</w:t>
                  </w:r>
                </w:p>
              </w:txbxContent>
            </v:textbox>
            <w10:wrap anchorx="page" anchory="page"/>
          </v:shape>
        </w:pict>
      </w:r>
      <w:r w:rsidR="003B3D5E">
        <w:br w:type="page"/>
      </w:r>
    </w:p>
    <w:p w:rsidR="003B3D5E" w:rsidRDefault="00101525">
      <w:r>
        <w:rPr>
          <w:noProof/>
        </w:rPr>
        <w:pict>
          <v:shape id="Imagen 12" o:spid="_x0000_s1397" type="#_x0000_t75" alt="logo2" style="position:absolute;margin-left:402pt;margin-top:-13.8pt;width:138pt;height:86.25pt;z-index:132;visibility:visible" wrapcoords="1761 188 1174 563 352 2442 352 15590 470 18595 1526 20285 1761 20285 19839 20285 19957 20285 21130 18407 21365 2630 20543 939 19839 188 1761 188"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">
            <v:imagedata r:id="rId25" o:title=""/>
            <o:lock v:ext="edit" aspectratio="f"/>
          </v:shape>
        </w:pict>
      </w:r>
      <w:r w:rsidR="00872F61">
        <w:rPr>
          <w:noProof/>
          <w:lang w:val="es-ES" w:eastAsia="es-ES" w:bidi="ar-SA"/>
        </w:rPr>
        <w:pict>
          <v:shape id="_x0000_s1340" type="#_x0000_t202" style="position:absolute;margin-left:36pt;margin-top:91.5pt;width:376.35pt;height:80.25pt;z-index:86;mso-position-horizontal-relative:page;mso-position-vertical-relative:page" filled="f" stroked="f">
            <v:textbox style="mso-next-textbox:#_x0000_s1340" inset="0,0,0,0">
              <w:txbxContent>
                <w:p w:rsidR="00872F61" w:rsidRPr="00872F61" w:rsidRDefault="00872F61" w:rsidP="00872F61">
                  <w:pPr>
                    <w:jc w:val="both"/>
                  </w:pPr>
                  <w:r w:rsidRPr="00872F61">
                    <w:rPr>
                      <w:rFonts w:ascii="Eurostile" w:hAnsi="Eurostile"/>
                      <w:szCs w:val="20"/>
                    </w:rPr>
                    <w:t>Pues que son bastante variadas y ricas, eso es bueno, que haya de todo. Otra cosa es por lo que el mercado principal, es decir, la música de primera fila, por así decirlo, en la que hay de todo, pero por desgracia, hay bastante música o producto de baja calidad, cosa que no ocurre en tan gran medida en otros países más punteros y que en cambio tienen un nivel de ventas muy superior.</w:t>
                  </w:r>
                </w:p>
              </w:txbxContent>
            </v:textbox>
            <w10:wrap anchorx="page" anchory="page"/>
          </v:shape>
        </w:pict>
      </w:r>
      <w:r w:rsidR="00872F61">
        <w:rPr>
          <w:noProof/>
          <w:lang w:val="es-ES" w:eastAsia="es-ES" w:bidi="ar-SA"/>
        </w:rPr>
        <w:pict>
          <v:shape id="_x0000_s1339" type="#_x0000_t202" style="position:absolute;margin-left:36pt;margin-top:75.75pt;width:376.35pt;height:19.5pt;z-index:85;mso-position-horizontal-relative:page;mso-position-vertical-relative:page" filled="f" stroked="f">
            <v:textbox style="mso-next-textbox:#_x0000_s1339" inset="0,0,0,0">
              <w:txbxContent>
                <w:p w:rsidR="00872F61" w:rsidRPr="00872F61" w:rsidRDefault="00872F61" w:rsidP="00872F61">
                  <w:pPr>
                    <w:jc w:val="both"/>
                  </w:pPr>
                  <w:r w:rsidRPr="00872F61">
                    <w:rPr>
                      <w:rFonts w:ascii="Eurostile" w:hAnsi="Eurostile" w:cs="Times New Roman"/>
                      <w:shadow/>
                      <w:color w:val="31849B"/>
                      <w:sz w:val="28"/>
                      <w:szCs w:val="36"/>
                      <w:lang w:val="es-ES"/>
                    </w:rPr>
                    <w:t>¿Qué opináis de las tendencias musicales actuales en el país?</w:t>
                  </w:r>
                </w:p>
              </w:txbxContent>
            </v:textbox>
            <w10:wrap anchorx="page" anchory="page"/>
          </v:shape>
        </w:pict>
      </w:r>
    </w:p>
    <w:p w:rsidR="003B3D5E" w:rsidRDefault="003B3D5E"/>
    <w:p w:rsidR="003B3D5E" w:rsidRDefault="003B3D5E"/>
    <w:p w:rsidR="003B3D5E" w:rsidRDefault="003B3D5E"/>
    <w:p w:rsidR="003B3D5E" w:rsidRDefault="003B3D5E"/>
    <w:p w:rsidR="003B3D5E" w:rsidRDefault="00101525">
      <w:r>
        <w:rPr>
          <w:noProof/>
          <w:lang w:val="es-ES" w:eastAsia="es-ES" w:bidi="ar-SA"/>
        </w:rPr>
        <w:pict>
          <v:shape id="_x0000_s1398" type="#_x0000_t202" style="position:absolute;margin-left:438pt;margin-top:158.25pt;width:134.25pt;height:255.75pt;z-index:133;mso-position-horizontal-relative:page;mso-position-vertical-relative:page" filled="f" stroked="f">
            <v:textbox style="mso-next-textbox:#_x0000_s1398" inset="0,0,0,0">
              <w:txbxContent>
                <w:p w:rsidR="00101525" w:rsidRPr="00101525" w:rsidRDefault="00101525" w:rsidP="00101525">
                  <w:pPr>
                    <w:jc w:val="center"/>
                    <w:rPr>
                      <w:rFonts w:ascii="Eurostile" w:hAnsi="Eurostile"/>
                      <w:shadow/>
                      <w:color w:val="948A54"/>
                      <w:sz w:val="52"/>
                      <w:szCs w:val="20"/>
                      <w:lang w:val="es-ES"/>
                    </w:rPr>
                  </w:pPr>
                  <w:r w:rsidRPr="00101525">
                    <w:rPr>
                      <w:rFonts w:ascii="Eurostile" w:hAnsi="Eurostile"/>
                      <w:shadow/>
                      <w:color w:val="948A54"/>
                      <w:sz w:val="52"/>
                      <w:szCs w:val="20"/>
                    </w:rPr>
                    <w:t>PROMODEL</w:t>
                  </w:r>
                </w:p>
                <w:p w:rsidR="00101525" w:rsidRPr="00101525" w:rsidRDefault="00101525" w:rsidP="00101525">
                  <w:pPr>
                    <w:jc w:val="center"/>
                    <w:rPr>
                      <w:rFonts w:ascii="Eurostile" w:hAnsi="Eurostile"/>
                      <w:color w:val="4A442A"/>
                      <w:sz w:val="18"/>
                      <w:szCs w:val="20"/>
                    </w:rPr>
                  </w:pPr>
                  <w:r w:rsidRPr="00101525">
                    <w:rPr>
                      <w:rFonts w:ascii="Eurostile" w:hAnsi="Eurostile"/>
                      <w:color w:val="4A442A"/>
                      <w:sz w:val="18"/>
                      <w:szCs w:val="20"/>
                      <w:lang w:val="es-ES"/>
                    </w:rPr>
                    <w:t xml:space="preserve">Agencia de modelos y </w:t>
                  </w:r>
                  <w:r w:rsidRPr="00101525">
                    <w:rPr>
                      <w:rFonts w:ascii="Eurostile" w:hAnsi="Eurostile"/>
                      <w:color w:val="4A442A"/>
                      <w:sz w:val="18"/>
                      <w:szCs w:val="20"/>
                    </w:rPr>
                    <w:t>management:</w:t>
                  </w:r>
                </w:p>
                <w:p w:rsidR="00101525" w:rsidRPr="00101525" w:rsidRDefault="00101525" w:rsidP="00101525">
                  <w:pPr>
                    <w:jc w:val="center"/>
                    <w:rPr>
                      <w:rFonts w:ascii="Eurostile" w:hAnsi="Eurostile"/>
                      <w:color w:val="4A442A"/>
                      <w:sz w:val="2"/>
                      <w:szCs w:val="20"/>
                    </w:rPr>
                  </w:pPr>
                </w:p>
                <w:p w:rsidR="00101525" w:rsidRPr="00101525" w:rsidRDefault="00101525" w:rsidP="00101525">
                  <w:pPr>
                    <w:jc w:val="center"/>
                    <w:rPr>
                      <w:rFonts w:ascii="Eurostile" w:hAnsi="Eurostile"/>
                      <w:color w:val="4A442A"/>
                      <w:sz w:val="8"/>
                      <w:szCs w:val="20"/>
                      <w:lang w:val="es-ES"/>
                    </w:rPr>
                  </w:pPr>
                  <w:r w:rsidRPr="00101525">
                    <w:rPr>
                      <w:rFonts w:ascii="Eurostile" w:hAnsi="Eurostile"/>
                      <w:color w:val="4A442A"/>
                      <w:sz w:val="18"/>
                      <w:szCs w:val="20"/>
                      <w:lang w:val="es-ES"/>
                    </w:rPr>
                    <w:t>Azafatas, Promotoras y Modelos tanto infantiles como masculinos o femeninos.</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lang w:val="es-ES"/>
                    </w:rPr>
                    <w:t>Show-</w:t>
                  </w:r>
                  <w:r w:rsidRPr="00101525">
                    <w:rPr>
                      <w:rFonts w:ascii="Eurostile" w:hAnsi="Eurostile"/>
                      <w:color w:val="4A442A"/>
                      <w:sz w:val="18"/>
                      <w:szCs w:val="20"/>
                    </w:rPr>
                    <w:t>Rooms</w:t>
                  </w:r>
                  <w:r w:rsidRPr="00101525">
                    <w:rPr>
                      <w:rFonts w:ascii="Eurostile" w:hAnsi="Eurostile"/>
                      <w:color w:val="4A442A"/>
                      <w:sz w:val="18"/>
                      <w:szCs w:val="20"/>
                      <w:lang w:val="es-ES"/>
                    </w:rPr>
                    <w:t>.</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lang w:val="es-ES"/>
                    </w:rPr>
                    <w:t>Pasarelas de Modelos.</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lang w:val="es-ES"/>
                    </w:rPr>
                    <w:t>Promociones y Eventos</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lang w:val="es-ES"/>
                    </w:rPr>
                    <w:t>Lanzamiento de Productos de Mercado.</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lang w:val="es-ES"/>
                    </w:rPr>
                    <w:t>Promociones en Supermercados (Grandes Superficies)</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lang w:val="es-ES"/>
                    </w:rPr>
                    <w:t xml:space="preserve">Promociones de Verano </w:t>
                  </w:r>
                  <w:r w:rsidRPr="00101525">
                    <w:rPr>
                      <w:rFonts w:ascii="Eurostile" w:hAnsi="Eurostile"/>
                      <w:color w:val="4A442A"/>
                      <w:sz w:val="18"/>
                      <w:szCs w:val="20"/>
                    </w:rPr>
                    <w:t>Team</w:t>
                  </w:r>
                  <w:r w:rsidRPr="00101525">
                    <w:rPr>
                      <w:rFonts w:ascii="Eurostile" w:hAnsi="Eurostile"/>
                      <w:color w:val="4A442A"/>
                      <w:sz w:val="18"/>
                      <w:szCs w:val="20"/>
                      <w:lang w:val="es-ES"/>
                    </w:rPr>
                    <w:t xml:space="preserve"> (Grandes Marcas)</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lang w:val="es-ES"/>
                    </w:rPr>
                    <w:t>Puntos de Venta.</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rPr>
                    <w:t>Merchandising</w:t>
                  </w:r>
                  <w:r w:rsidRPr="00101525">
                    <w:rPr>
                      <w:rFonts w:ascii="Eurostile" w:hAnsi="Eurostile"/>
                      <w:color w:val="4A442A"/>
                      <w:sz w:val="18"/>
                      <w:szCs w:val="20"/>
                      <w:lang w:val="es-ES"/>
                    </w:rPr>
                    <w:t>.</w:t>
                  </w:r>
                </w:p>
                <w:p w:rsidR="00101525" w:rsidRPr="00101525" w:rsidRDefault="00101525" w:rsidP="00101525">
                  <w:pPr>
                    <w:jc w:val="center"/>
                    <w:rPr>
                      <w:rFonts w:ascii="Eurostile" w:hAnsi="Eurostile"/>
                      <w:color w:val="4A442A"/>
                      <w:sz w:val="18"/>
                      <w:szCs w:val="20"/>
                      <w:lang w:val="es-ES"/>
                    </w:rPr>
                  </w:pPr>
                  <w:r w:rsidRPr="00101525">
                    <w:rPr>
                      <w:rFonts w:ascii="Eurostile" w:hAnsi="Eurostile"/>
                      <w:color w:val="4A442A"/>
                      <w:sz w:val="18"/>
                      <w:szCs w:val="20"/>
                      <w:lang w:val="es-ES"/>
                    </w:rPr>
                    <w:t>Producción de Eventos (Lanzamientos y Pasarelas)</w:t>
                  </w:r>
                </w:p>
                <w:p w:rsidR="00101525" w:rsidRPr="00101525" w:rsidRDefault="00101525" w:rsidP="00101525">
                  <w:pPr>
                    <w:jc w:val="center"/>
                    <w:rPr>
                      <w:rFonts w:ascii="Eurostile" w:hAnsi="Eurostile"/>
                      <w:color w:val="948A54"/>
                      <w:szCs w:val="20"/>
                      <w:lang w:val="es-ES"/>
                    </w:rPr>
                  </w:pPr>
                  <w:r w:rsidRPr="00101525">
                    <w:rPr>
                      <w:rFonts w:ascii="Eurostile" w:hAnsi="Eurostile"/>
                      <w:color w:val="4A442A"/>
                      <w:sz w:val="18"/>
                      <w:szCs w:val="20"/>
                      <w:lang w:val="es-ES"/>
                    </w:rPr>
                    <w:t>Promociones para Spots en Medios de Comunicación.</w:t>
                  </w:r>
                </w:p>
                <w:p w:rsidR="00101525" w:rsidRPr="00101525" w:rsidRDefault="00101525" w:rsidP="00101525">
                  <w:pPr>
                    <w:jc w:val="center"/>
                    <w:rPr>
                      <w:rFonts w:ascii="Eurostile" w:hAnsi="Eurostile"/>
                      <w:imprint/>
                      <w:color w:val="17365D"/>
                      <w:sz w:val="48"/>
                      <w:szCs w:val="20"/>
                      <w:lang w:val="es-ES"/>
                    </w:rPr>
                  </w:pPr>
                  <w:hyperlink r:id="rId26" w:tooltip="Clica para mandarnos un email a través de tu gestor de correo implementado en tu PC" w:history="1">
                    <w:r w:rsidRPr="00101525">
                      <w:rPr>
                        <w:rFonts w:ascii="Eurostile" w:hAnsi="Eurostile"/>
                        <w:imprint/>
                        <w:color w:val="17365D"/>
                        <w:sz w:val="48"/>
                        <w:szCs w:val="20"/>
                        <w:lang w:val="es-ES"/>
                      </w:rPr>
                      <w:t>Contactar</w:t>
                    </w:r>
                  </w:hyperlink>
                </w:p>
              </w:txbxContent>
            </v:textbox>
            <w10:wrap anchorx="page" anchory="page"/>
          </v:shape>
        </w:pict>
      </w:r>
      <w:r w:rsidR="00872F61">
        <w:rPr>
          <w:noProof/>
          <w:lang w:val="es-ES" w:eastAsia="es-ES" w:bidi="ar-SA"/>
        </w:rPr>
        <w:pict>
          <v:shape id="_x0000_s1341" type="#_x0000_t202" style="position:absolute;margin-left:36pt;margin-top:166.5pt;width:376.35pt;height:33.75pt;z-index:87;mso-position-horizontal-relative:page;mso-position-vertical-relative:page" filled="f" stroked="f">
            <v:textbox style="mso-next-textbox:#_x0000_s1341" inset="0,0,0,0">
              <w:txbxContent>
                <w:p w:rsidR="00872F61" w:rsidRPr="005853EC" w:rsidRDefault="005853EC" w:rsidP="005853EC">
                  <w:pPr>
                    <w:jc w:val="both"/>
                  </w:pPr>
                  <w:r w:rsidRPr="005853EC">
                    <w:rPr>
                      <w:rFonts w:ascii="Eurostile" w:hAnsi="Eurostile" w:cs="Times New Roman"/>
                      <w:shadow/>
                      <w:color w:val="31849B"/>
                      <w:sz w:val="28"/>
                      <w:szCs w:val="36"/>
                      <w:lang w:val="es-ES"/>
                    </w:rPr>
                    <w:t>¿Consideráis que podría mejorarse el panorama musical en el país? ¿Cuál es la fórmula para ello?</w:t>
                  </w:r>
                </w:p>
              </w:txbxContent>
            </v:textbox>
            <w10:wrap anchorx="page" anchory="page"/>
          </v:shape>
        </w:pict>
      </w:r>
    </w:p>
    <w:p w:rsidR="003B3D5E" w:rsidRDefault="003B3D5E"/>
    <w:p w:rsidR="003B3D5E" w:rsidRDefault="005853EC">
      <w:r>
        <w:rPr>
          <w:noProof/>
          <w:lang w:val="es-ES" w:eastAsia="es-ES" w:bidi="ar-SA"/>
        </w:rPr>
        <w:pict>
          <v:shape id="_x0000_s1346" type="#_x0000_t202" style="position:absolute;margin-left:36pt;margin-top:195.75pt;width:376.35pt;height:156pt;z-index:92;mso-position-horizontal-relative:page;mso-position-vertical-relative:page" filled="f" stroked="f">
            <v:textbox style="mso-next-textbox:#_x0000_s1346" inset="0,0,0,0">
              <w:txbxContent>
                <w:p w:rsidR="005853EC" w:rsidRDefault="005853EC" w:rsidP="005853EC">
                  <w:pPr>
                    <w:jc w:val="both"/>
                    <w:rPr>
                      <w:rFonts w:ascii="Eurostile" w:hAnsi="Eurostile"/>
                      <w:szCs w:val="20"/>
                    </w:rPr>
                  </w:pPr>
                  <w:r w:rsidRPr="005853EC">
                    <w:rPr>
                      <w:rFonts w:ascii="Eurostile" w:hAnsi="Eurostile"/>
                      <w:szCs w:val="20"/>
                    </w:rPr>
                    <w:t xml:space="preserve">Si, podría, pero debe de cambiar prácticamente todo el sistema, es como cuando se habla de política ¿se puede mejorar? si, pero hace falta cambiar muchas cosas para que funcione bien. </w:t>
                  </w:r>
                </w:p>
                <w:p w:rsidR="00872F61" w:rsidRPr="005853EC" w:rsidRDefault="005853EC" w:rsidP="005853EC">
                  <w:pPr>
                    <w:jc w:val="both"/>
                    <w:rPr>
                      <w:rFonts w:ascii="Eurostile" w:hAnsi="Eurostile"/>
                      <w:szCs w:val="20"/>
                    </w:rPr>
                  </w:pPr>
                  <w:r w:rsidRPr="005853EC">
                    <w:rPr>
                      <w:rFonts w:ascii="Eurostile" w:hAnsi="Eurostile"/>
                      <w:szCs w:val="20"/>
                    </w:rPr>
                    <w:t>La fórmula, bajo mi punto de vista, es apostar por la música de calidad y no vender por vender. Además, debe de haber variedad en el panorama musical principal y culturizar a la gente con mucha música. Por ejemplo, un grupo como Foo Fighters aquí en España sería catalogado como "cuatro peludos haciendo heavy" y jamás hubiesen sido un grupo de primera fila, ni tan siquiera de cuarta. En cambio son un grupo de los más punteros del panorama mundial, unos superventas que han tocado dos días seguidos con Wembley lleno hasta la bandera porque agotaron entradas al instante y pusieron una segunda fecha.</w:t>
                  </w:r>
                </w:p>
              </w:txbxContent>
            </v:textbox>
            <w10:wrap anchorx="page" anchory="page"/>
          </v:shape>
        </w:pict>
      </w:r>
    </w:p>
    <w:p w:rsidR="003B3D5E" w:rsidRDefault="003B3D5E"/>
    <w:p w:rsidR="003B3D5E" w:rsidRDefault="003B3D5E"/>
    <w:p w:rsidR="003B3D5E" w:rsidRDefault="003B3D5E"/>
    <w:p w:rsidR="003B3D5E" w:rsidRDefault="003B3D5E"/>
    <w:p w:rsidR="003B3D5E" w:rsidRDefault="003B3D5E"/>
    <w:p w:rsidR="003B3D5E" w:rsidRDefault="003B3D5E"/>
    <w:p w:rsidR="003B3D5E" w:rsidRDefault="003B3D5E"/>
    <w:p w:rsidR="003B3D5E" w:rsidRDefault="003B3D5E"/>
    <w:p w:rsidR="003B3D5E" w:rsidRDefault="003B3D5E"/>
    <w:p w:rsidR="003B3D5E" w:rsidRDefault="003B3D5E"/>
    <w:p w:rsidR="003B3D5E" w:rsidRDefault="003B3D5E"/>
    <w:p w:rsidR="003B3D5E" w:rsidRDefault="005853EC">
      <w:r>
        <w:rPr>
          <w:noProof/>
          <w:lang w:val="es-ES" w:eastAsia="es-ES" w:bidi="ar-SA"/>
        </w:rPr>
        <w:pict>
          <v:shape id="_x0000_s1343" type="#_x0000_t202" style="position:absolute;margin-left:36pt;margin-top:348pt;width:376.35pt;height:30.75pt;z-index:89;mso-position-horizontal-relative:page;mso-position-vertical-relative:page" filled="f" stroked="f">
            <v:textbox style="mso-next-textbox:#_x0000_s1343" inset="0,0,0,0">
              <w:txbxContent>
                <w:p w:rsidR="00872F61" w:rsidRPr="005853EC" w:rsidRDefault="005853EC" w:rsidP="005853EC">
                  <w:pPr>
                    <w:jc w:val="both"/>
                  </w:pPr>
                  <w:r w:rsidRPr="005853EC">
                    <w:rPr>
                      <w:rFonts w:ascii="Eurostile" w:hAnsi="Eurostile" w:cs="Times New Roman"/>
                      <w:shadow/>
                      <w:color w:val="31849B"/>
                      <w:sz w:val="28"/>
                      <w:szCs w:val="36"/>
                      <w:lang w:val="es-ES"/>
                    </w:rPr>
                    <w:t>¿Os gustaría hacer alguna colaboración con algún grupo en concreto?</w:t>
                  </w:r>
                </w:p>
              </w:txbxContent>
            </v:textbox>
            <w10:wrap anchorx="page" anchory="page"/>
          </v:shape>
        </w:pict>
      </w:r>
    </w:p>
    <w:p w:rsidR="003B3D5E" w:rsidRDefault="005853EC">
      <w:r>
        <w:rPr>
          <w:noProof/>
          <w:lang w:val="es-ES" w:eastAsia="es-ES" w:bidi="ar-SA"/>
        </w:rPr>
        <w:pict>
          <v:shape id="_x0000_s1344" type="#_x0000_t202" style="position:absolute;margin-left:36pt;margin-top:374.25pt;width:376.35pt;height:80.25pt;z-index:90;mso-position-horizontal-relative:page;mso-position-vertical-relative:page" filled="f" stroked="f">
            <v:textbox style="mso-next-textbox:#_x0000_s1344" inset="0,0,0,0">
              <w:txbxContent>
                <w:p w:rsidR="00872F61" w:rsidRPr="005853EC" w:rsidRDefault="005853EC" w:rsidP="005853EC">
                  <w:pPr>
                    <w:jc w:val="both"/>
                  </w:pPr>
                  <w:r w:rsidRPr="005853EC">
                    <w:rPr>
                      <w:rFonts w:ascii="Eurostile" w:hAnsi="Eurostile"/>
                      <w:szCs w:val="20"/>
                    </w:rPr>
                    <w:t>Nos gustaría hacer una colaboración con muchos grupos porque la verdad que una de las cosas más enriquecedoras es juntarse con otros grupos para tocar o para grabar y disfrutar de la experiencia como una familia, porque al fin y al cabo, somos todos parte de la familia de la música y se nota cuando te juntas con otras bandas que el ambiente es de amistad desde el minuto cero aunque no conozcas a nadie.</w:t>
                  </w:r>
                </w:p>
              </w:txbxContent>
            </v:textbox>
            <w10:wrap anchorx="page" anchory="page"/>
          </v:shape>
        </w:pict>
      </w:r>
    </w:p>
    <w:p w:rsidR="003B3D5E" w:rsidRDefault="003B3D5E"/>
    <w:p w:rsidR="003B3D5E" w:rsidRDefault="003B3D5E"/>
    <w:p w:rsidR="003B3D5E" w:rsidRDefault="00101525">
      <w:r>
        <w:pict>
          <v:group id="_x0000_s1103" style="position:absolute;margin-left:444.75pt;margin-top:414pt;width:127.5pt;height:85.9pt;z-index:17;mso-position-horizontal-relative:page;mso-position-vertical-relative:page" coordorigin="1152,7425" coordsize="2160,2016">
            <v:line id="_x0000_s1104" style="position:absolute" from="1152,7425" to="3312,7425">
              <v:shadow on="t" offset="4pt,-1pt" offset2="4pt,-6pt"/>
            </v:line>
            <v:shape id="_x0000_s1105" type="#_x0000_t202" style="position:absolute;left:1152;top:7569;width:2160;height:1872" filled="f" stroked="f">
              <v:shadow on="t" offset="4pt,-1pt" offset2="4pt,-6pt"/>
              <v:textbox style="mso-next-textbox:#_x0000_s1105" inset="0,0,0,0">
                <w:txbxContent>
                  <w:p w:rsidR="003B3D5E" w:rsidRPr="005853EC" w:rsidRDefault="003B3D5E" w:rsidP="005853EC">
                    <w:pPr>
                      <w:pStyle w:val="Textodelacita"/>
                      <w:jc w:val="center"/>
                      <w:rPr>
                        <w:color w:val="C00000"/>
                        <w:sz w:val="32"/>
                      </w:rPr>
                    </w:pPr>
                    <w:r w:rsidRPr="005853EC">
                      <w:rPr>
                        <w:color w:val="C00000"/>
                        <w:sz w:val="32"/>
                      </w:rPr>
                      <w:t>“</w:t>
                    </w:r>
                    <w:r w:rsidR="005853EC" w:rsidRPr="005853EC">
                      <w:rPr>
                        <w:color w:val="C00000"/>
                        <w:sz w:val="32"/>
                      </w:rPr>
                      <w:t>Se elige el tema que tiene la virtud de entrar mejor a la primera</w:t>
                    </w:r>
                    <w:r w:rsidRPr="005853EC">
                      <w:rPr>
                        <w:color w:val="C00000"/>
                        <w:sz w:val="32"/>
                      </w:rPr>
                      <w:t>”.</w:t>
                    </w:r>
                  </w:p>
                </w:txbxContent>
              </v:textbox>
            </v:shape>
            <w10:wrap anchorx="page" anchory="page"/>
          </v:group>
        </w:pict>
      </w:r>
    </w:p>
    <w:p w:rsidR="003B3D5E" w:rsidRDefault="003B3D5E"/>
    <w:p w:rsidR="003B3D5E" w:rsidRDefault="003B3D5E">
      <w:pPr>
        <w:rPr>
          <w:rFonts w:cs="Times New Roman"/>
          <w:noProof/>
          <w:szCs w:val="20"/>
          <w:lang w:bidi="en-US"/>
        </w:rPr>
        <w:sectPr w:rsidR="003B3D5E" w:rsidSect="003B3D5E">
          <w:headerReference w:type="even" r:id="rId27"/>
          <w:headerReference w:type="default" r:id="rId28"/>
          <w:footerReference w:type="even" r:id="rId29"/>
          <w:footerReference w:type="default" r:id="rId30"/>
          <w:footerReference w:type="first" r:id="rId31"/>
          <w:pgSz w:w="11907" w:h="16839"/>
          <w:pgMar w:top="1440" w:right="540" w:bottom="1440" w:left="720" w:header="720" w:footer="720" w:gutter="0"/>
          <w:cols w:space="708"/>
          <w:titlePg/>
          <w:docGrid w:linePitch="360"/>
        </w:sectPr>
      </w:pPr>
    </w:p>
    <w:p w:rsidR="003B3D5E" w:rsidRDefault="005A2238">
      <w:r>
        <w:rPr>
          <w:noProof/>
          <w:lang w:val="es-ES" w:eastAsia="es-ES" w:bidi="ar-SA"/>
        </w:rPr>
        <w:lastRenderedPageBreak/>
        <w:pict>
          <v:group id="_x0000_s1396" style="position:absolute;margin-left:420pt;margin-top:280.25pt;width:108pt;height:87.75pt;z-index:-18" coordorigin="720,4201" coordsize="4800,4200">
            <v:shape id="Imagen 9" o:spid="_x0000_s1394" type="#_x0000_t75" alt="tv_sospechoso.png" style="position:absolute;left:720;top:4201;width:4800;height:4200;visibility:visible" wrapcoords="1620 77 1552 14580 1890 14889 2902 14889 2430 19517 3645 19826 8910 19980 12622 19980 18090 19826 19372 19440 18832 14889 19710 14889 20115 14426 19980 77 1620 77">
              <v:imagedata r:id="rId32" o:title="tv_sospechoso"/>
            </v:shape>
            <v:shape id="Imagen 10" o:spid="_x0000_s1395" type="#_x0000_t75" alt="Copia de 1387904640.jpg" style="position:absolute;left:1440;top:4500;width:2670;height:2235;visibility:visible" wrapcoords="2063 145 1213 580 -121 2030 -121 19136 971 21020 2063 21455 2184 21455 19173 21455 19294 21455 20265 21020 21600 18991 21600 4639 21479 2030 20144 580 19294 145 2063 14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">
              <v:imagedata r:id="rId33" o:title=""/>
              <o:lock v:ext="edit" aspectratio="f"/>
            </v:shape>
          </v:group>
        </w:pict>
      </w:r>
      <w:r w:rsidR="00101525">
        <w:rPr>
          <w:noProof/>
          <w:lang w:val="es-ES" w:eastAsia="es-ES" w:bidi="ar-SA"/>
        </w:rPr>
        <w:pict>
          <v:shape id="_x0000_s1400" type="#_x0000_t202" style="position:absolute;margin-left:444.75pt;margin-top:495pt;width:129.5pt;height:3in;z-index:135;mso-position-horizontal-relative:page;mso-position-vertical-relative:page" filled="f" stroked="f">
            <v:textbox style="mso-next-textbox:#_x0000_s1400" inset="0,0,0,0">
              <w:txbxContent>
                <w:p w:rsidR="00101525" w:rsidRDefault="00101525" w:rsidP="00101525">
                  <w:pPr>
                    <w:jc w:val="center"/>
                    <w:rPr>
                      <w:rFonts w:ascii="Eurostile" w:hAnsi="Eurostile"/>
                      <w:shadow/>
                      <w:color w:val="0D0D0D"/>
                      <w:sz w:val="28"/>
                    </w:rPr>
                  </w:pPr>
                  <w:r w:rsidRPr="00101525">
                    <w:rPr>
                      <w:rFonts w:ascii="Eurostile" w:hAnsi="Eurostile"/>
                      <w:shadow/>
                      <w:color w:val="0D0D0D"/>
                      <w:sz w:val="28"/>
                    </w:rPr>
                    <w:t>¿Tienes una emisora televisiva por internet? ¿Eres de una cadena televisiva por ondas o vía satélite?</w:t>
                  </w:r>
                </w:p>
                <w:p w:rsidR="00101525" w:rsidRPr="00101525" w:rsidRDefault="00101525" w:rsidP="00101525">
                  <w:pPr>
                    <w:jc w:val="center"/>
                    <w:rPr>
                      <w:rFonts w:ascii="Eurostile" w:hAnsi="Eurostile"/>
                      <w:shadow/>
                      <w:color w:val="17365D"/>
                      <w:sz w:val="16"/>
                      <w:lang w:val="es-ES"/>
                    </w:rPr>
                  </w:pPr>
                </w:p>
                <w:p w:rsidR="00101525" w:rsidRDefault="00101525" w:rsidP="00101525">
                  <w:pPr>
                    <w:jc w:val="both"/>
                    <w:rPr>
                      <w:rFonts w:ascii="Eurostile" w:hAnsi="Eurostile"/>
                      <w:shadow/>
                      <w:color w:val="17365D"/>
                      <w:sz w:val="28"/>
                    </w:rPr>
                  </w:pPr>
                  <w:r>
                    <w:rPr>
                      <w:rFonts w:ascii="Eurostile" w:hAnsi="Eurostile"/>
                      <w:shadow/>
                      <w:color w:val="17365D"/>
                      <w:sz w:val="28"/>
                    </w:rPr>
                    <w:t>Si quieres emitir sus videoclips o emitir una actuación en directo o grabarla, hacerles una entrevista,…</w:t>
                  </w:r>
                </w:p>
                <w:p w:rsidR="00101525" w:rsidRPr="00101525" w:rsidRDefault="00101525" w:rsidP="00101525">
                  <w:pPr>
                    <w:jc w:val="both"/>
                    <w:rPr>
                      <w:rFonts w:ascii="Eurostile" w:hAnsi="Eurostile"/>
                      <w:shadow/>
                      <w:color w:val="17365D"/>
                      <w:sz w:val="8"/>
                    </w:rPr>
                  </w:pPr>
                </w:p>
                <w:p w:rsidR="00101525" w:rsidRPr="009407FD" w:rsidRDefault="00101525" w:rsidP="00101525">
                  <w:pPr>
                    <w:jc w:val="center"/>
                    <w:rPr>
                      <w:rFonts w:ascii="Eurostile" w:hAnsi="Eurostile"/>
                      <w:imprint/>
                      <w:sz w:val="56"/>
                      <w:lang w:val="es-ES"/>
                    </w:rPr>
                  </w:pPr>
                  <w:hyperlink r:id="rId34" w:tooltip="Clica para mandarnos un email a través de tu gestor de correo implementado en tu PC" w:history="1">
                    <w:r w:rsidRPr="009407FD">
                      <w:rPr>
                        <w:rStyle w:val="Hipervnculo"/>
                        <w:rFonts w:ascii="Eurostile" w:hAnsi="Eurostile"/>
                        <w:imprint/>
                        <w:sz w:val="48"/>
                        <w:szCs w:val="20"/>
                        <w:u w:val="none"/>
                        <w:lang w:val="es-ES"/>
                      </w:rPr>
                      <w:t>Contáctanos</w:t>
                    </w:r>
                  </w:hyperlink>
                </w:p>
                <w:p w:rsidR="00101525" w:rsidRPr="001042CF" w:rsidRDefault="00101525" w:rsidP="00101525">
                  <w:pPr>
                    <w:jc w:val="both"/>
                    <w:rPr>
                      <w:rFonts w:ascii="Eurostile" w:hAnsi="Eurostile"/>
                      <w:shadow/>
                      <w:color w:val="17365D"/>
                      <w:sz w:val="28"/>
                      <w:lang w:val="es-ES"/>
                    </w:rPr>
                  </w:pPr>
                </w:p>
              </w:txbxContent>
            </v:textbox>
            <w10:wrap anchorx="page" anchory="page"/>
          </v:shape>
        </w:pict>
      </w:r>
      <w:r w:rsidR="005853EC">
        <w:rPr>
          <w:noProof/>
          <w:lang w:val="es-ES" w:eastAsia="es-ES" w:bidi="ar-SA"/>
        </w:rPr>
        <w:pict>
          <v:shape id="_x0000_s1353" type="#_x0000_t202" style="position:absolute;margin-left:36pt;margin-top:699.75pt;width:376.35pt;height:35.25pt;z-index:99;mso-position-horizontal-relative:page;mso-position-vertical-relative:page" filled="f" stroked="f">
            <v:textbox style="mso-next-textbox:#_x0000_s1353" inset="0,0,0,0">
              <w:txbxContent>
                <w:p w:rsidR="005853EC" w:rsidRPr="005853EC" w:rsidRDefault="005853EC" w:rsidP="005853EC">
                  <w:pPr>
                    <w:jc w:val="both"/>
                  </w:pPr>
                  <w:r w:rsidRPr="005853EC">
                    <w:rPr>
                      <w:rFonts w:ascii="Eurostile" w:hAnsi="Eurostile" w:cs="Times New Roman"/>
                      <w:shadow/>
                      <w:color w:val="31849B"/>
                      <w:sz w:val="28"/>
                      <w:szCs w:val="36"/>
                      <w:lang w:val="es-ES"/>
                    </w:rPr>
                    <w:t>¿Habéis sido u os gustaría ser teloneros de alguna banda en concreto?</w:t>
                  </w:r>
                </w:p>
              </w:txbxContent>
            </v:textbox>
            <w10:wrap anchorx="page" anchory="page"/>
          </v:shape>
        </w:pict>
      </w:r>
      <w:r w:rsidR="005853EC">
        <w:rPr>
          <w:noProof/>
          <w:lang w:val="es-ES" w:eastAsia="es-ES" w:bidi="ar-SA"/>
        </w:rPr>
        <w:pict>
          <v:shape id="_x0000_s1354" type="#_x0000_t202" style="position:absolute;margin-left:36pt;margin-top:730.5pt;width:376.35pt;height:68.25pt;z-index:100;mso-position-horizontal-relative:page;mso-position-vertical-relative:page" filled="f" stroked="f">
            <v:textbox style="mso-next-textbox:#_x0000_s1354" inset="0,0,0,0">
              <w:txbxContent>
                <w:p w:rsidR="005853EC" w:rsidRPr="005853EC" w:rsidRDefault="005853EC" w:rsidP="005853EC">
                  <w:pPr>
                    <w:jc w:val="both"/>
                  </w:pPr>
                  <w:r w:rsidRPr="005853EC">
                    <w:rPr>
                      <w:rFonts w:ascii="Eurostile" w:hAnsi="Eurostile"/>
                      <w:szCs w:val="20"/>
                    </w:rPr>
                    <w:t>Nos gustaría telonear artistas de primera fila y experimentar el difícil reto de tocar frente a mucha gente que además está deseando que empiece el artista al que han ido a ver... conseguir que se olviden de eso y se centren en tu música y tu directo no debe ser fácil, pero hasta que no lo pruebas no puedes saber lo que es.</w:t>
                  </w:r>
                </w:p>
              </w:txbxContent>
            </v:textbox>
            <w10:wrap anchorx="page" anchory="page"/>
          </v:shape>
        </w:pict>
      </w:r>
      <w:r w:rsidR="005853EC">
        <w:rPr>
          <w:noProof/>
          <w:lang w:val="es-ES" w:eastAsia="es-ES" w:bidi="ar-SA"/>
        </w:rPr>
        <w:pict>
          <v:shape id="_x0000_s1352" type="#_x0000_t202" style="position:absolute;margin-left:36pt;margin-top:687.75pt;width:376.35pt;height:15.75pt;z-index:98;mso-position-horizontal-relative:page;mso-position-vertical-relative:page" filled="f" stroked="f">
            <v:textbox style="mso-next-textbox:#_x0000_s1352" inset="0,0,0,0">
              <w:txbxContent>
                <w:p w:rsidR="005853EC" w:rsidRPr="005853EC" w:rsidRDefault="005853EC" w:rsidP="005853EC">
                  <w:r w:rsidRPr="005853EC">
                    <w:rPr>
                      <w:rFonts w:ascii="Eurostile" w:hAnsi="Eurostile"/>
                      <w:szCs w:val="20"/>
                    </w:rPr>
                    <w:t>No, me temo que eso es algo al alcance de muy pocos hoy día.</w:t>
                  </w:r>
                </w:p>
              </w:txbxContent>
            </v:textbox>
            <w10:wrap anchorx="page" anchory="page"/>
          </v:shape>
        </w:pict>
      </w:r>
      <w:r w:rsidR="005853EC">
        <w:rPr>
          <w:noProof/>
          <w:lang w:val="es-ES" w:eastAsia="es-ES" w:bidi="ar-SA"/>
        </w:rPr>
        <w:pict>
          <v:shape id="_x0000_s1351" type="#_x0000_t202" style="position:absolute;margin-left:36pt;margin-top:673.5pt;width:376.35pt;height:18pt;z-index:97;mso-position-horizontal-relative:page;mso-position-vertical-relative:page" filled="f" stroked="f">
            <v:textbox style="mso-next-textbox:#_x0000_s1351" inset="0,0,0,0">
              <w:txbxContent>
                <w:p w:rsidR="005853EC" w:rsidRPr="005853EC" w:rsidRDefault="005853EC" w:rsidP="005853EC">
                  <w:pPr>
                    <w:jc w:val="both"/>
                  </w:pPr>
                  <w:r w:rsidRPr="005853EC">
                    <w:rPr>
                      <w:rFonts w:ascii="Eurostile" w:hAnsi="Eurostile" w:cs="Times New Roman"/>
                      <w:shadow/>
                      <w:color w:val="31849B"/>
                      <w:sz w:val="28"/>
                      <w:szCs w:val="36"/>
                      <w:lang w:val="es-ES"/>
                    </w:rPr>
                    <w:t>¿Podéis permitiros vivir de vuestra música?</w:t>
                  </w:r>
                </w:p>
              </w:txbxContent>
            </v:textbox>
            <w10:wrap anchorx="page" anchory="page"/>
          </v:shape>
        </w:pict>
      </w:r>
      <w:r w:rsidR="005853EC">
        <w:rPr>
          <w:noProof/>
          <w:lang w:val="es-ES" w:eastAsia="es-ES" w:bidi="ar-SA"/>
        </w:rPr>
        <w:pict>
          <v:shape id="_x0000_s1350" type="#_x0000_t202" style="position:absolute;margin-left:36pt;margin-top:636pt;width:376.35pt;height:43.5pt;z-index:96;mso-position-horizontal-relative:page;mso-position-vertical-relative:page" filled="f" stroked="f">
            <v:textbox style="mso-next-textbox:#_x0000_s1350" inset="0,0,0,0">
              <w:txbxContent>
                <w:p w:rsidR="005853EC" w:rsidRPr="005853EC" w:rsidRDefault="005853EC" w:rsidP="005853EC">
                  <w:pPr>
                    <w:jc w:val="both"/>
                  </w:pPr>
                  <w:r w:rsidRPr="005853EC">
                    <w:rPr>
                      <w:rFonts w:ascii="Eurostile" w:hAnsi="Eurostile"/>
                      <w:szCs w:val="20"/>
                    </w:rPr>
                    <w:t>Pues sientes nervios y cierta timidez. Luego con el tiempo te vas quitando de encima esa timidez, pero los nervios siempre están porque los conciertos siempre son importantes para ti y para tu banda.</w:t>
                  </w:r>
                </w:p>
              </w:txbxContent>
            </v:textbox>
            <w10:wrap anchorx="page" anchory="page"/>
          </v:shape>
        </w:pict>
      </w:r>
      <w:r w:rsidR="005853EC">
        <w:rPr>
          <w:noProof/>
          <w:lang w:val="es-ES" w:eastAsia="es-ES" w:bidi="ar-SA"/>
        </w:rPr>
        <w:pict>
          <v:shape id="_x0000_s1349" type="#_x0000_t202" style="position:absolute;margin-left:36pt;margin-top:609.75pt;width:376.35pt;height:30.75pt;z-index:95;mso-position-horizontal-relative:page;mso-position-vertical-relative:page" filled="f" stroked="f">
            <v:textbox style="mso-next-textbox:#_x0000_s1349" inset="0,0,0,0">
              <w:txbxContent>
                <w:p w:rsidR="005853EC" w:rsidRPr="005853EC" w:rsidRDefault="005853EC" w:rsidP="005853EC">
                  <w:pPr>
                    <w:jc w:val="both"/>
                  </w:pPr>
                  <w:r w:rsidRPr="005853EC">
                    <w:rPr>
                      <w:rFonts w:ascii="Eurostile" w:hAnsi="Eurostile" w:cs="Times New Roman"/>
                      <w:shadow/>
                      <w:color w:val="31849B"/>
                      <w:sz w:val="28"/>
                      <w:szCs w:val="36"/>
                      <w:lang w:val="es-ES"/>
                    </w:rPr>
                    <w:t>¿Qué se siente cuando subes a un escenario por primera vez ante la mirada de los espectadores?</w:t>
                  </w:r>
                </w:p>
              </w:txbxContent>
            </v:textbox>
            <w10:wrap anchorx="page" anchory="page"/>
          </v:shape>
        </w:pict>
      </w:r>
      <w:r w:rsidR="005853EC">
        <w:rPr>
          <w:noProof/>
          <w:lang w:val="es-ES" w:eastAsia="es-ES" w:bidi="ar-SA"/>
        </w:rPr>
        <w:pict>
          <v:shape id="_x0000_s1348" type="#_x0000_t202" style="position:absolute;margin-left:36pt;margin-top:546.75pt;width:376.35pt;height:67.25pt;z-index:94;mso-position-horizontal-relative:page;mso-position-vertical-relative:page" filled="f" stroked="f">
            <v:textbox style="mso-next-textbox:#_x0000_s1348" inset="0,0,0,0">
              <w:txbxContent>
                <w:p w:rsidR="005853EC" w:rsidRPr="005853EC" w:rsidRDefault="005853EC" w:rsidP="005853EC">
                  <w:pPr>
                    <w:jc w:val="both"/>
                  </w:pPr>
                  <w:r w:rsidRPr="005853EC">
                    <w:rPr>
                      <w:rFonts w:ascii="Eurostile" w:hAnsi="Eurostile"/>
                      <w:szCs w:val="20"/>
                    </w:rPr>
                    <w:t xml:space="preserve">Fue como parte de una fiesta o evento de "noche joven" en </w:t>
                  </w:r>
                  <w:proofErr w:type="spellStart"/>
                  <w:r w:rsidRPr="005853EC">
                    <w:rPr>
                      <w:rFonts w:ascii="Eurostile" w:hAnsi="Eurostile"/>
                      <w:szCs w:val="20"/>
                    </w:rPr>
                    <w:t>Quart</w:t>
                  </w:r>
                  <w:proofErr w:type="spellEnd"/>
                  <w:r w:rsidRPr="005853EC">
                    <w:rPr>
                      <w:rFonts w:ascii="Eurostile" w:hAnsi="Eurostile"/>
                      <w:szCs w:val="20"/>
                    </w:rPr>
                    <w:t xml:space="preserve"> de </w:t>
                  </w:r>
                  <w:proofErr w:type="spellStart"/>
                  <w:r w:rsidRPr="005853EC">
                    <w:rPr>
                      <w:rFonts w:ascii="Eurostile" w:hAnsi="Eurostile"/>
                      <w:szCs w:val="20"/>
                    </w:rPr>
                    <w:t>Poblet</w:t>
                  </w:r>
                  <w:proofErr w:type="spellEnd"/>
                  <w:r w:rsidRPr="005853EC">
                    <w:rPr>
                      <w:rFonts w:ascii="Eurostile" w:hAnsi="Eurostile"/>
                      <w:szCs w:val="20"/>
                    </w:rPr>
                    <w:t xml:space="preserve"> (Valencia) que se llamaba "</w:t>
                  </w:r>
                  <w:proofErr w:type="spellStart"/>
                  <w:r w:rsidRPr="005853EC">
                    <w:rPr>
                      <w:rFonts w:ascii="Eurostile" w:hAnsi="Eurostile"/>
                      <w:szCs w:val="20"/>
                    </w:rPr>
                    <w:t>Quart</w:t>
                  </w:r>
                  <w:proofErr w:type="spellEnd"/>
                  <w:r w:rsidRPr="005853EC">
                    <w:rPr>
                      <w:rFonts w:ascii="Eurostile" w:hAnsi="Eurostile"/>
                      <w:szCs w:val="20"/>
                    </w:rPr>
                    <w:t xml:space="preserve"> de </w:t>
                  </w:r>
                  <w:proofErr w:type="spellStart"/>
                  <w:r w:rsidRPr="005853EC">
                    <w:rPr>
                      <w:rFonts w:ascii="Eurostile" w:hAnsi="Eurostile"/>
                      <w:szCs w:val="20"/>
                    </w:rPr>
                    <w:t>nit</w:t>
                  </w:r>
                  <w:proofErr w:type="spellEnd"/>
                  <w:r w:rsidRPr="005853EC">
                    <w:rPr>
                      <w:rFonts w:ascii="Eurostile" w:hAnsi="Eurostile"/>
                      <w:szCs w:val="20"/>
                    </w:rPr>
                    <w:t>", nos lo propusieron mediante un contacto y decimos tirarnos al ruedo. Salió bien musicalmente hablando, pero es cierto que esperábamos más público, aún así, fue una gran experiencia.</w:t>
                  </w:r>
                </w:p>
              </w:txbxContent>
            </v:textbox>
            <w10:wrap anchorx="page" anchory="page"/>
          </v:shape>
        </w:pict>
      </w:r>
      <w:r w:rsidR="005853EC">
        <w:rPr>
          <w:noProof/>
          <w:lang w:val="es-ES" w:eastAsia="es-ES" w:bidi="ar-SA"/>
        </w:rPr>
        <w:pict>
          <v:shape id="_x0000_s1347" type="#_x0000_t202" style="position:absolute;margin-left:36pt;margin-top:520.4pt;width:376.35pt;height:30.75pt;z-index:93;mso-position-horizontal-relative:page;mso-position-vertical-relative:page" filled="f" stroked="f">
            <v:textbox style="mso-next-textbox:#_x0000_s1347" inset="0,0,0,0">
              <w:txbxContent>
                <w:p w:rsidR="005853EC" w:rsidRPr="005853EC" w:rsidRDefault="005853EC" w:rsidP="005853EC">
                  <w:pPr>
                    <w:jc w:val="both"/>
                  </w:pPr>
                  <w:r w:rsidRPr="005853EC">
                    <w:rPr>
                      <w:rFonts w:ascii="Eurostile" w:hAnsi="Eurostile" w:cs="Times New Roman"/>
                      <w:shadow/>
                      <w:color w:val="31849B"/>
                      <w:sz w:val="28"/>
                      <w:szCs w:val="36"/>
                      <w:lang w:val="es-ES"/>
                    </w:rPr>
                    <w:t>¿Cuándo y dónde fue vuestro primer concierto? ¿Todo fue como era de esperar?</w:t>
                  </w:r>
                </w:p>
              </w:txbxContent>
            </v:textbox>
            <w10:wrap anchorx="page" anchory="page"/>
          </v:shape>
        </w:pict>
      </w:r>
      <w:r w:rsidR="005853EC">
        <w:rPr>
          <w:noProof/>
          <w:lang w:val="es-ES" w:eastAsia="es-ES" w:bidi="ar-SA"/>
        </w:rPr>
        <w:pict>
          <v:shape id="_x0000_s1345" type="#_x0000_t202" style="position:absolute;margin-left:36pt;margin-top:481.5pt;width:376.35pt;height:43.5pt;z-index:91;mso-position-horizontal-relative:page;mso-position-vertical-relative:page" filled="f" stroked="f">
            <v:textbox style="mso-next-textbox:#_x0000_s1345" inset="0,0,0,0">
              <w:txbxContent>
                <w:p w:rsidR="00872F61" w:rsidRPr="005853EC" w:rsidRDefault="005853EC" w:rsidP="005853EC">
                  <w:pPr>
                    <w:jc w:val="both"/>
                  </w:pPr>
                  <w:r w:rsidRPr="005853EC">
                    <w:rPr>
                      <w:rFonts w:ascii="Eurostile" w:hAnsi="Eurostile"/>
                      <w:szCs w:val="20"/>
                    </w:rPr>
                    <w:t xml:space="preserve">Se elige el tema que tiene la virtud de entrar mejor a la primera o de enganchar al oyente en una sola escucha, pero no es fácil acertar siempre, </w:t>
                  </w:r>
                  <w:r>
                    <w:rPr>
                      <w:rFonts w:ascii="Eurostile" w:hAnsi="Eurostile"/>
                      <w:szCs w:val="20"/>
                    </w:rPr>
                    <w:t>jejeje.</w:t>
                  </w:r>
                </w:p>
              </w:txbxContent>
            </v:textbox>
            <w10:wrap anchorx="page" anchory="page"/>
          </v:shape>
        </w:pict>
      </w:r>
      <w:r w:rsidR="005853EC">
        <w:rPr>
          <w:noProof/>
          <w:lang w:val="es-ES" w:eastAsia="es-ES" w:bidi="ar-SA"/>
        </w:rPr>
        <w:pict>
          <v:shape id="_x0000_s1342" type="#_x0000_t202" style="position:absolute;margin-left:36pt;margin-top:450.75pt;width:376.35pt;height:30.75pt;z-index:88;mso-position-horizontal-relative:page;mso-position-vertical-relative:page" filled="f" stroked="f">
            <v:textbox style="mso-next-textbox:#_x0000_s1342" inset="0,0,0,0">
              <w:txbxContent>
                <w:p w:rsidR="00872F61" w:rsidRPr="005853EC" w:rsidRDefault="005853EC" w:rsidP="005853EC">
                  <w:pPr>
                    <w:jc w:val="both"/>
                  </w:pPr>
                  <w:r w:rsidRPr="005853EC">
                    <w:rPr>
                      <w:rFonts w:ascii="Eurostile" w:hAnsi="Eurostile" w:cs="Times New Roman"/>
                      <w:shadow/>
                      <w:color w:val="31849B"/>
                      <w:sz w:val="28"/>
                      <w:szCs w:val="36"/>
                      <w:lang w:val="es-ES"/>
                    </w:rPr>
                    <w:t>Cuándo lanzáis un single al mercado ¿cómo se decide que tema es el más adecuado?</w:t>
                  </w:r>
                </w:p>
              </w:txbxContent>
            </v:textbox>
            <w10:wrap anchorx="page" anchory="page"/>
          </v:shape>
        </w:pict>
      </w:r>
      <w:r w:rsidR="003B3D5E">
        <w:pict>
          <v:shape id="_x0000_s1199" type="#_x0000_t202" style="position:absolute;margin-left:46pt;margin-top:423pt;width:7.2pt;height:7.2pt;z-index:32;mso-position-horizontal-relative:page;mso-position-vertical-relative:page" o:allowincell="f" filled="f" stroked="f">
            <v:textbox style="mso-next-textbox:#_x0000_s1199" inset="0,0,0,0">
              <w:txbxContent>
                <w:p w:rsidR="003B3D5E" w:rsidRDefault="003B3D5E">
                  <w:pPr>
                    <w:pStyle w:val="Textoindependiente"/>
                  </w:pPr>
                </w:p>
              </w:txbxContent>
            </v:textbox>
            <w10:wrap anchorx="page" anchory="page"/>
          </v:shape>
        </w:pict>
      </w:r>
      <w:r w:rsidR="003B3D5E">
        <w:pict>
          <v:shape id="_x0000_s1198" type="#_x0000_t202" style="position:absolute;margin-left:70.8pt;margin-top:423pt;width:7.2pt;height:7.2pt;z-index:31;mso-position-horizontal-relative:page;mso-position-vertical-relative:page" o:allowincell="f" filled="f" stroked="f">
            <v:textbox style="mso-next-textbox:#_x0000_s1198" inset="0,0,0,0">
              <w:txbxContent>
                <w:p w:rsidR="003B3D5E" w:rsidRDefault="003B3D5E">
                  <w:pPr>
                    <w:pStyle w:val="Textoindependiente"/>
                  </w:pPr>
                </w:p>
              </w:txbxContent>
            </v:textbox>
            <w10:wrap anchorx="page" anchory="page"/>
          </v:shape>
        </w:pict>
      </w:r>
      <w:r w:rsidR="003B3D5E">
        <w:br w:type="page"/>
      </w:r>
      <w:r w:rsidR="003B3D5E">
        <w:lastRenderedPageBreak/>
        <w:pict>
          <v:shape id="_x0000_s1153" type="#_x0000_t202" style="position:absolute;margin-left:265.05pt;margin-top:1071.2pt;width:126pt;height:54pt;z-index:25;visibility:visible;mso-position-horizontal-relative:page;mso-position-vertical-relative:page" o:allowincell="f" filled="f" stroked="f">
            <v:textbox style="mso-next-textbox:#_x0000_s1153" inset="0,0,0,0">
              <w:txbxContent>
                <w:p w:rsidR="003B3D5E" w:rsidRPr="00446218" w:rsidRDefault="003B3D5E">
                  <w:pPr>
                    <w:rPr>
                      <w:b/>
                      <w:bCs/>
                      <w:lang w:val="fr-FR"/>
                    </w:rPr>
                  </w:pPr>
                  <w:r w:rsidRPr="00446218">
                    <w:rPr>
                      <w:b/>
                      <w:bCs/>
                      <w:lang w:val="fr-FR"/>
                    </w:rPr>
                    <w:t xml:space="preserve">Nombre de la </w:t>
                  </w:r>
                  <w:proofErr w:type="spellStart"/>
                  <w:r w:rsidRPr="00446218">
                    <w:rPr>
                      <w:b/>
                      <w:bCs/>
                      <w:lang w:val="fr-FR"/>
                    </w:rPr>
                    <w:t>compañía</w:t>
                  </w:r>
                  <w:proofErr w:type="spellEnd"/>
                </w:p>
                <w:p w:rsidR="003B3D5E" w:rsidRPr="00446218" w:rsidRDefault="003B3D5E">
                  <w:pPr>
                    <w:rPr>
                      <w:b/>
                      <w:bCs/>
                      <w:lang w:val="fr-FR"/>
                    </w:rPr>
                  </w:pPr>
                  <w:proofErr w:type="spellStart"/>
                  <w:r w:rsidRPr="00446218">
                    <w:rPr>
                      <w:b/>
                      <w:bCs/>
                      <w:lang w:val="fr-FR"/>
                    </w:rPr>
                    <w:t>Dirección</w:t>
                  </w:r>
                  <w:proofErr w:type="spellEnd"/>
                </w:p>
                <w:p w:rsidR="003B3D5E" w:rsidRPr="00446218" w:rsidRDefault="003B3D5E">
                  <w:pPr>
                    <w:rPr>
                      <w:b/>
                      <w:bCs/>
                      <w:lang w:val="fr-FR"/>
                    </w:rPr>
                  </w:pPr>
                  <w:r w:rsidRPr="00446218">
                    <w:rPr>
                      <w:b/>
                      <w:bCs/>
                      <w:lang w:val="fr-FR"/>
                    </w:rPr>
                    <w:t xml:space="preserve">Ciudad, </w:t>
                  </w:r>
                  <w:proofErr w:type="spellStart"/>
                  <w:r w:rsidRPr="00446218">
                    <w:rPr>
                      <w:b/>
                      <w:bCs/>
                      <w:lang w:val="fr-FR"/>
                    </w:rPr>
                    <w:t>estado</w:t>
                  </w:r>
                  <w:proofErr w:type="spellEnd"/>
                  <w:r w:rsidRPr="00446218">
                    <w:rPr>
                      <w:b/>
                      <w:bCs/>
                      <w:lang w:val="fr-FR"/>
                    </w:rPr>
                    <w:t xml:space="preserve"> y 22134</w:t>
                  </w:r>
                </w:p>
              </w:txbxContent>
            </v:textbox>
            <w10:wrap anchorx="page" anchory="page"/>
          </v:shape>
        </w:pict>
      </w:r>
      <w:r w:rsidR="003B3D5E">
        <w:pict>
          <v:shape id="_x0000_s1237" type="#_x0000_t202" style="position:absolute;margin-left:455pt;margin-top:813.25pt;width:118pt;height:84.95pt;z-index:35;visibility:visible;mso-position-horizontal-relative:page;mso-position-vertical-relative:page" o:allowincell="f" filled="f" stroked="f">
            <v:textbox inset="0,0,0,0"/>
            <w10:wrap anchorx="page" anchory="page"/>
          </v:shape>
        </w:pict>
      </w:r>
      <w:r w:rsidR="003B3D5E">
        <w:pict>
          <v:shape id="_x0000_s1233" type="#_x0000_t202" style="position:absolute;margin-left:456pt;margin-top:636.5pt;width:118pt;height:108.45pt;z-index:34;visibility:visible;mso-position-horizontal-relative:page;mso-position-vertical-relative:page" o:allowincell="f" filled="f" stroked="f">
            <v:textbox inset="0,0,0,0"/>
            <w10:wrap anchorx="page" anchory="page"/>
          </v:shape>
        </w:pict>
      </w:r>
      <w:r w:rsidR="003B3D5E">
        <w:pict>
          <v:shape id="_x0000_s1229" type="#_x0000_t202" style="position:absolute;margin-left:324pt;margin-top:423.55pt;width:118pt;height:145.6pt;z-index:33;visibility:visible;mso-position-horizontal-relative:page;mso-position-vertical-relative:page" o:allowincell="f" filled="f" stroked="f">
            <v:textbox inset="0,0,0,0"/>
            <w10:wrap anchorx="page" anchory="page"/>
          </v:shape>
        </w:pict>
      </w:r>
      <w:r w:rsidR="003B3D5E">
        <w:pict>
          <v:shape id="_x0000_s1152" type="#_x0000_t202" style="position:absolute;margin-left:38.05pt;margin-top:970.2pt;width:126pt;height:54pt;z-index:24;visibility:visible;mso-position-horizontal-relative:page;mso-position-vertical-relative:page" o:allowincell="f" filled="f" stroked="f">
            <v:textbox inset="0,0,0,0"/>
            <w10:wrap anchorx="page" anchory="page"/>
          </v:shape>
        </w:pict>
      </w:r>
      <w:r w:rsidR="003B3D5E">
        <w:pict>
          <v:shape id="_x0000_s1150" type="#_x0000_t202" style="position:absolute;margin-left:45pt;margin-top:715.5pt;width:127.5pt;height:50.4pt;z-index:22;mso-position-horizontal-relative:page;mso-position-vertical-relative:page" o:allowincell="f" filled="f" stroked="f">
            <v:textbox inset="0,0,0,0"/>
            <w10:wrap anchorx="page" anchory="page"/>
          </v:shape>
        </w:pict>
      </w:r>
      <w:r w:rsidR="003B3D5E">
        <w:pict>
          <v:shape id="_x0000_s1148" type="#_x0000_t202" style="position:absolute;margin-left:41.05pt;margin-top:67.2pt;width:138.95pt;height:40.8pt;z-index:20;mso-position-horizontal-relative:page;mso-position-vertical-relative:page" o:allowincell="f" filled="f" stroked="f">
            <v:textbox inset="0,0,0,0"/>
            <w10:wrap anchorx="page" anchory="page"/>
          </v:shape>
        </w:pict>
      </w:r>
      <w:r w:rsidR="003B3D5E">
        <w:pict>
          <v:shape id="_x0000_s1144" type="#_x0000_t202" style="position:absolute;margin-left:197pt;margin-top:399.15pt;width:378pt;height:16.55pt;z-index:19;mso-position-horizontal-relative:page;mso-position-vertical-relative:page" o:allowincell="f" filled="f" stroked="f">
            <v:textbox inset="0,0,0,0"/>
            <w10:wrap anchorx="page" anchory="page"/>
          </v:shape>
        </w:pict>
      </w:r>
      <w:r w:rsidR="003B3D5E">
        <w:pict>
          <v:shape id="_x0000_s1140" type="#_x0000_t202" style="position:absolute;margin-left:194pt;margin-top:423.55pt;width:118pt;height:145.6pt;z-index:18;mso-position-horizontal-relative:page;mso-position-vertical-relative:page" o:allowincell="f" filled="f" stroked="f">
            <v:textbox inset="0,0,0,0"/>
            <w10:wrap anchorx="page" anchory="page"/>
          </v:shape>
        </w:pict>
      </w:r>
    </w:p>
    <w:p w:rsidR="003B3D5E" w:rsidRDefault="001042CF">
      <w:r>
        <w:rPr>
          <w:noProof/>
          <w:lang w:val="es-ES" w:eastAsia="es-ES" w:bidi="ar-SA"/>
        </w:rPr>
        <w:pict>
          <v:group id="_x0000_s1363" style="position:absolute;margin-left:43.1pt;margin-top:72.75pt;width:127.45pt;height:138.45pt;z-index:108;mso-position-horizontal-relative:page;mso-position-vertical-relative:page" coordorigin="1152,7425" coordsize="2160,2016">
            <v:line id="_x0000_s1364" style="position:absolute" from="1152,7425" to="3312,7425">
              <v:shadow on="t" offset="4pt,-1pt" offset2="4pt,-6pt"/>
            </v:line>
            <v:shape id="_x0000_s1365" type="#_x0000_t202" style="position:absolute;left:1152;top:7569;width:2160;height:1872" filled="f" stroked="f">
              <v:textbox style="mso-next-textbox:#_x0000_s1365" inset="0,0,0,0">
                <w:txbxContent>
                  <w:p w:rsidR="005853EC" w:rsidRPr="00872F61" w:rsidRDefault="005853EC" w:rsidP="005853EC">
                    <w:pPr>
                      <w:pStyle w:val="Textodelacita"/>
                      <w:jc w:val="center"/>
                      <w:rPr>
                        <w:color w:val="C00000"/>
                        <w:sz w:val="32"/>
                      </w:rPr>
                    </w:pPr>
                    <w:r w:rsidRPr="00872F61">
                      <w:rPr>
                        <w:color w:val="C00000"/>
                        <w:sz w:val="32"/>
                      </w:rPr>
                      <w:t>“</w:t>
                    </w:r>
                    <w:r>
                      <w:rPr>
                        <w:color w:val="C00000"/>
                        <w:sz w:val="32"/>
                      </w:rPr>
                      <w:t>…c</w:t>
                    </w:r>
                    <w:r w:rsidRPr="005853EC">
                      <w:rPr>
                        <w:color w:val="C00000"/>
                        <w:sz w:val="32"/>
                      </w:rPr>
                      <w:t>ómo músicos que somos siempre estaremos vinculados a la música de uno u otro modo</w:t>
                    </w:r>
                    <w:r w:rsidRPr="00872F61">
                      <w:rPr>
                        <w:color w:val="C00000"/>
                        <w:sz w:val="32"/>
                      </w:rPr>
                      <w:t>”.</w:t>
                    </w:r>
                  </w:p>
                </w:txbxContent>
              </v:textbox>
            </v:shape>
            <w10:wrap anchorx="page" anchory="page"/>
          </v:group>
        </w:pict>
      </w:r>
      <w:r w:rsidR="005853EC">
        <w:rPr>
          <w:noProof/>
          <w:lang w:val="es-ES" w:eastAsia="es-ES" w:bidi="ar-SA"/>
        </w:rPr>
        <w:pict>
          <v:shape id="_x0000_s1359" type="#_x0000_t202" style="position:absolute;margin-left:194.4pt;margin-top:72.75pt;width:376.35pt;height:35.25pt;z-index:104;mso-position-horizontal-relative:page;mso-position-vertical-relative:page" filled="f" stroked="f">
            <v:textbox style="mso-next-textbox:#_x0000_s1359" inset="0,0,0,0">
              <w:txbxContent>
                <w:p w:rsidR="005853EC" w:rsidRPr="005853EC" w:rsidRDefault="005853EC" w:rsidP="005853EC">
                  <w:pPr>
                    <w:jc w:val="both"/>
                  </w:pPr>
                  <w:r w:rsidRPr="005853EC">
                    <w:rPr>
                      <w:rFonts w:ascii="Eurostile" w:hAnsi="Eurostile" w:cs="Times New Roman"/>
                      <w:shadow/>
                      <w:color w:val="31849B"/>
                      <w:sz w:val="28"/>
                      <w:szCs w:val="36"/>
                      <w:lang w:val="es-ES"/>
                    </w:rPr>
                    <w:t>¿Habéis salido a tocar fuera de vuestro país? ¿Cómo os han recibido?</w:t>
                  </w:r>
                </w:p>
              </w:txbxContent>
            </v:textbox>
            <w10:wrap anchorx="page" anchory="page"/>
          </v:shape>
        </w:pict>
      </w:r>
    </w:p>
    <w:p w:rsidR="005853EC" w:rsidRDefault="005853EC">
      <w:r>
        <w:rPr>
          <w:noProof/>
          <w:lang w:val="es-ES" w:eastAsia="es-ES" w:bidi="ar-SA"/>
        </w:rPr>
        <w:pict>
          <v:shape id="_x0000_s1370" type="#_x0000_t202" style="position:absolute;margin-left:196.65pt;margin-top:102pt;width:376.35pt;height:30pt;z-index:113;mso-position-horizontal-relative:page;mso-position-vertical-relative:page" filled="f" stroked="f">
            <v:textbox style="mso-next-textbox:#_x0000_s1370" inset="0,0,0,0">
              <w:txbxContent>
                <w:p w:rsidR="005853EC" w:rsidRPr="005853EC" w:rsidRDefault="005853EC" w:rsidP="005853EC">
                  <w:pPr>
                    <w:jc w:val="both"/>
                  </w:pPr>
                  <w:r w:rsidRPr="005853EC">
                    <w:rPr>
                      <w:rFonts w:ascii="Eurostile" w:hAnsi="Eurostile"/>
                      <w:szCs w:val="20"/>
                    </w:rPr>
                    <w:t>No, aún no se ha dado ese caso, somos una banda joven, pero todo se andará.</w:t>
                  </w:r>
                </w:p>
              </w:txbxContent>
            </v:textbox>
            <w10:wrap anchorx="page" anchory="page"/>
          </v:shape>
        </w:pict>
      </w:r>
    </w:p>
    <w:p w:rsidR="005853EC" w:rsidRDefault="005853EC"/>
    <w:p w:rsidR="005853EC" w:rsidRDefault="005853EC">
      <w:r>
        <w:rPr>
          <w:noProof/>
          <w:lang w:val="es-ES" w:eastAsia="es-ES" w:bidi="ar-SA"/>
        </w:rPr>
        <w:pict>
          <v:shape id="_x0000_s1358" type="#_x0000_t202" style="position:absolute;margin-left:196.65pt;margin-top:127.5pt;width:376.35pt;height:35.25pt;z-index:103;mso-position-horizontal-relative:page;mso-position-vertical-relative:page" filled="f" stroked="f">
            <v:textbox style="mso-next-textbox:#_x0000_s1358" inset="0,0,0,0">
              <w:txbxContent>
                <w:p w:rsidR="005853EC" w:rsidRPr="005853EC" w:rsidRDefault="005853EC" w:rsidP="005853EC">
                  <w:pPr>
                    <w:jc w:val="both"/>
                  </w:pPr>
                  <w:r w:rsidRPr="005853EC">
                    <w:rPr>
                      <w:rFonts w:ascii="Eurostile" w:hAnsi="Eurostile" w:cs="Times New Roman"/>
                      <w:shadow/>
                      <w:color w:val="31849B"/>
                      <w:sz w:val="28"/>
                      <w:szCs w:val="36"/>
                      <w:lang w:val="es-ES"/>
                    </w:rPr>
                    <w:t>¿Qué opináis sobre la subida de los impuestos en cuanto a cultura? ¿Está perjudicando al mundo de la música?</w:t>
                  </w:r>
                </w:p>
              </w:txbxContent>
            </v:textbox>
            <w10:wrap anchorx="page" anchory="page"/>
          </v:shape>
        </w:pict>
      </w:r>
    </w:p>
    <w:p w:rsidR="005853EC" w:rsidRDefault="005853EC">
      <w:r>
        <w:rPr>
          <w:noProof/>
          <w:lang w:val="es-ES" w:eastAsia="es-ES" w:bidi="ar-SA"/>
        </w:rPr>
        <w:pict>
          <v:line id="REC 15" o:spid="_x0000_s1357" style="position:absolute;z-index:102;mso-position-horizontal-relative:page;mso-position-vertical-relative:page" from="35.3pt,745.45pt" to="573.15pt,745.45pt" o:allowincell="f" fillcolor="black" strokecolor="#663" strokeweight="2pt">
            <w10:wrap anchorx="page" anchory="page"/>
          </v:line>
        </w:pict>
      </w:r>
      <w:r>
        <w:rPr>
          <w:noProof/>
          <w:lang w:val="es-ES" w:eastAsia="es-ES" w:bidi="ar-SA"/>
        </w:rPr>
        <w:pict>
          <v:rect id="COM 7" o:spid="_x0000_s1356" style="position:absolute;margin-left:59.7pt;margin-top:737.25pt;width:145.5pt;height:17.55pt;z-index:101;mso-position-horizontal-relative:page;mso-position-vertical-relative:page" fillcolor="#c2c2ae" stroked="f" strokeweight="0">
            <w10:wrap anchorx="page" anchory="page"/>
          </v:rect>
        </w:pict>
      </w:r>
    </w:p>
    <w:p w:rsidR="005853EC" w:rsidRDefault="005853EC">
      <w:r>
        <w:rPr>
          <w:noProof/>
          <w:lang w:val="es-ES" w:eastAsia="es-ES" w:bidi="ar-SA"/>
        </w:rPr>
        <w:pict>
          <v:shape id="_x0000_s1369" type="#_x0000_t202" style="position:absolute;margin-left:196.65pt;margin-top:156.75pt;width:376.35pt;height:43.5pt;z-index:112;mso-position-horizontal-relative:page;mso-position-vertical-relative:page" filled="f" stroked="f">
            <v:textbox style="mso-next-textbox:#_x0000_s1369" inset="0,0,0,0">
              <w:txbxContent>
                <w:p w:rsidR="005853EC" w:rsidRPr="005853EC" w:rsidRDefault="005853EC" w:rsidP="005853EC">
                  <w:pPr>
                    <w:jc w:val="both"/>
                  </w:pPr>
                  <w:r w:rsidRPr="005853EC">
                    <w:rPr>
                      <w:rFonts w:ascii="Eurostile" w:hAnsi="Eurostile"/>
                      <w:szCs w:val="20"/>
                    </w:rPr>
                    <w:t>Evidentemente que perjudica, pero no es más que otro gesto desatención a la música y la cultura por parte del estado, que hace que pierda el valor y el respeto que merece.</w:t>
                  </w:r>
                </w:p>
              </w:txbxContent>
            </v:textbox>
            <w10:wrap anchorx="page" anchory="page"/>
          </v:shape>
        </w:pict>
      </w:r>
    </w:p>
    <w:p w:rsidR="005853EC" w:rsidRDefault="005853EC"/>
    <w:p w:rsidR="005853EC" w:rsidRDefault="005853EC">
      <w:r>
        <w:rPr>
          <w:noProof/>
          <w:lang w:val="es-ES" w:eastAsia="es-ES" w:bidi="ar-SA"/>
        </w:rPr>
        <w:pict>
          <v:shape id="_x0000_s1362" type="#_x0000_t202" style="position:absolute;margin-left:196.65pt;margin-top:195pt;width:376.35pt;height:35.25pt;z-index:107;mso-position-horizontal-relative:page;mso-position-vertical-relative:page" filled="f" stroked="f">
            <v:textbox style="mso-next-textbox:#_x0000_s1362" inset="0,0,0,0">
              <w:txbxContent>
                <w:p w:rsidR="005853EC" w:rsidRPr="005853EC" w:rsidRDefault="005853EC" w:rsidP="005853EC">
                  <w:pPr>
                    <w:jc w:val="both"/>
                  </w:pPr>
                  <w:r w:rsidRPr="005853EC">
                    <w:rPr>
                      <w:rFonts w:ascii="Eurostile" w:hAnsi="Eurostile" w:cs="Times New Roman"/>
                      <w:shadow/>
                      <w:color w:val="31849B"/>
                      <w:sz w:val="28"/>
                      <w:szCs w:val="36"/>
                      <w:lang w:val="es-ES"/>
                    </w:rPr>
                    <w:t>¿Qué opináis sobre la piratería? ¿Creéis que el motivo de ésta es un precio excesivo en materia musical?</w:t>
                  </w:r>
                </w:p>
              </w:txbxContent>
            </v:textbox>
            <w10:wrap anchorx="page" anchory="page"/>
          </v:shape>
        </w:pict>
      </w:r>
    </w:p>
    <w:p w:rsidR="005853EC" w:rsidRDefault="005853EC"/>
    <w:p w:rsidR="005853EC" w:rsidRDefault="001042CF">
      <w:r>
        <w:rPr>
          <w:noProof/>
          <w:lang w:val="es-ES" w:eastAsia="es-ES" w:bidi="ar-SA"/>
        </w:rPr>
        <w:pict>
          <v:group id="_x0000_s1373" style="position:absolute;margin-left:43.1pt;margin-top:222.75pt;width:127.45pt;height:109.5pt;z-index:116;mso-position-horizontal-relative:page;mso-position-vertical-relative:page" coordorigin="1152,7425" coordsize="2160,2016">
            <v:line id="_x0000_s1374" style="position:absolute" from="1152,7425" to="3312,7425">
              <v:shadow on="t" offset="3pt,-1pt" offset2="2pt,-6pt"/>
            </v:line>
            <v:shape id="_x0000_s1375" type="#_x0000_t202" style="position:absolute;left:1152;top:7569;width:2160;height:1872" filled="f" stroked="f">
              <v:shadow on="t" offset="3pt,-1pt" offset2="2pt,-6pt"/>
              <v:textbox style="mso-next-textbox:#_x0000_s1375" inset="0,0,0,0">
                <w:txbxContent>
                  <w:p w:rsidR="005853EC" w:rsidRPr="00872F61" w:rsidRDefault="005853EC" w:rsidP="005853EC">
                    <w:pPr>
                      <w:pStyle w:val="Textodelacita"/>
                      <w:jc w:val="center"/>
                      <w:rPr>
                        <w:color w:val="C00000"/>
                        <w:sz w:val="32"/>
                      </w:rPr>
                    </w:pPr>
                    <w:r w:rsidRPr="00872F61">
                      <w:rPr>
                        <w:color w:val="C00000"/>
                        <w:sz w:val="32"/>
                      </w:rPr>
                      <w:t>“</w:t>
                    </w:r>
                    <w:r>
                      <w:rPr>
                        <w:color w:val="C00000"/>
                        <w:sz w:val="32"/>
                      </w:rPr>
                      <w:t>…</w:t>
                    </w:r>
                    <w:r w:rsidRPr="005853EC">
                      <w:rPr>
                        <w:color w:val="C00000"/>
                        <w:sz w:val="32"/>
                      </w:rPr>
                      <w:t>para la siguiente grabación nos gustaría hacer un LP en toda regla</w:t>
                    </w:r>
                    <w:r w:rsidRPr="00872F61">
                      <w:rPr>
                        <w:color w:val="C00000"/>
                        <w:sz w:val="32"/>
                      </w:rPr>
                      <w:t>”.</w:t>
                    </w:r>
                  </w:p>
                </w:txbxContent>
              </v:textbox>
            </v:shape>
            <w10:wrap anchorx="page" anchory="page"/>
          </v:group>
        </w:pict>
      </w:r>
    </w:p>
    <w:p w:rsidR="005853EC" w:rsidRDefault="005853EC">
      <w:r>
        <w:rPr>
          <w:noProof/>
          <w:lang w:val="es-ES" w:eastAsia="es-ES" w:bidi="ar-SA"/>
        </w:rPr>
        <w:pict>
          <v:shape id="_x0000_s1368" type="#_x0000_t202" style="position:absolute;margin-left:196.65pt;margin-top:224.25pt;width:376.35pt;height:94.2pt;z-index:111;mso-position-horizontal-relative:page;mso-position-vertical-relative:page" filled="f" stroked="f">
            <v:textbox style="mso-next-textbox:#_x0000_s1368" inset="0,0,0,0">
              <w:txbxContent>
                <w:p w:rsidR="005853EC" w:rsidRDefault="005853EC" w:rsidP="005853EC">
                  <w:pPr>
                    <w:rPr>
                      <w:rFonts w:ascii="Eurostile" w:hAnsi="Eurostile"/>
                      <w:szCs w:val="20"/>
                    </w:rPr>
                  </w:pPr>
                  <w:r w:rsidRPr="005853EC">
                    <w:rPr>
                      <w:rFonts w:ascii="Eurostile" w:hAnsi="Eurostile"/>
                      <w:szCs w:val="20"/>
                    </w:rPr>
                    <w:t xml:space="preserve">La piratería no es buena, eso está claro, pero el precio excesivo tampoco lo es. Es un tema complicado y daría para mucho, pero lo que está claro es que la piratería ha hecho mucho daño al sector musical. </w:t>
                  </w:r>
                </w:p>
                <w:p w:rsidR="005853EC" w:rsidRDefault="005853EC" w:rsidP="005853EC">
                  <w:pPr>
                    <w:jc w:val="both"/>
                    <w:rPr>
                      <w:rFonts w:ascii="Eurostile" w:hAnsi="Eurostile"/>
                      <w:szCs w:val="20"/>
                    </w:rPr>
                  </w:pPr>
                  <w:r w:rsidRPr="005853EC">
                    <w:rPr>
                      <w:rFonts w:ascii="Eurostile" w:hAnsi="Eurostile"/>
                      <w:szCs w:val="20"/>
                    </w:rPr>
                    <w:t xml:space="preserve">El precio pudo ser el motivador, o simplemente, que la piratería es gratis y comprar un disco no lo es. </w:t>
                  </w:r>
                </w:p>
                <w:p w:rsidR="005853EC" w:rsidRPr="005853EC" w:rsidRDefault="005853EC" w:rsidP="005853EC">
                  <w:pPr>
                    <w:jc w:val="both"/>
                  </w:pPr>
                  <w:r w:rsidRPr="005853EC">
                    <w:rPr>
                      <w:rFonts w:ascii="Eurostile" w:hAnsi="Eurostile"/>
                      <w:szCs w:val="20"/>
                    </w:rPr>
                    <w:t>Ya digo, este tema tiene mucha miga, no se puede resumir en dos párrafos.</w:t>
                  </w:r>
                </w:p>
              </w:txbxContent>
            </v:textbox>
            <w10:wrap anchorx="page" anchory="page"/>
          </v:shape>
        </w:pict>
      </w:r>
    </w:p>
    <w:p w:rsidR="005853EC" w:rsidRDefault="005853EC"/>
    <w:p w:rsidR="005853EC" w:rsidRDefault="005853EC"/>
    <w:p w:rsidR="005853EC" w:rsidRDefault="005853EC"/>
    <w:p w:rsidR="005853EC" w:rsidRDefault="005853EC"/>
    <w:p w:rsidR="005853EC" w:rsidRDefault="005853EC"/>
    <w:p w:rsidR="005853EC" w:rsidRDefault="005853EC">
      <w:r>
        <w:rPr>
          <w:noProof/>
          <w:lang w:val="es-ES" w:eastAsia="es-ES" w:bidi="ar-SA"/>
        </w:rPr>
        <w:pict>
          <v:shape id="_x0000_s1360" type="#_x0000_t202" style="position:absolute;margin-left:197pt;margin-top:312.75pt;width:376.35pt;height:35.25pt;z-index:105;mso-position-horizontal-relative:page;mso-position-vertical-relative:page" filled="f" stroked="f">
            <v:textbox style="mso-next-textbox:#_x0000_s1360" inset="0,0,0,0">
              <w:txbxContent>
                <w:p w:rsidR="005853EC" w:rsidRPr="005853EC" w:rsidRDefault="005853EC" w:rsidP="005853EC">
                  <w:pPr>
                    <w:jc w:val="both"/>
                  </w:pPr>
                  <w:r w:rsidRPr="005853EC">
                    <w:rPr>
                      <w:rFonts w:ascii="Eurostile" w:hAnsi="Eurostile" w:cs="Times New Roman"/>
                      <w:shadow/>
                      <w:color w:val="31849B"/>
                      <w:sz w:val="28"/>
                      <w:szCs w:val="36"/>
                      <w:lang w:val="es-ES"/>
                    </w:rPr>
                    <w:t xml:space="preserve">De ir todo como se espera, ¿cuáles son vuestros planes de futuro como </w:t>
                  </w:r>
                  <w:r>
                    <w:rPr>
                      <w:rFonts w:ascii="Eurostile" w:hAnsi="Eurostile" w:cs="Times New Roman"/>
                      <w:shadow/>
                      <w:color w:val="31849B"/>
                      <w:sz w:val="28"/>
                      <w:szCs w:val="36"/>
                      <w:lang w:val="es-ES"/>
                    </w:rPr>
                    <w:t>formación</w:t>
                  </w:r>
                  <w:r w:rsidRPr="005853EC">
                    <w:rPr>
                      <w:rFonts w:ascii="Eurostile" w:hAnsi="Eurostile" w:cs="Times New Roman"/>
                      <w:shadow/>
                      <w:color w:val="31849B"/>
                      <w:sz w:val="28"/>
                      <w:szCs w:val="36"/>
                      <w:lang w:val="es-ES"/>
                    </w:rPr>
                    <w:t>?</w:t>
                  </w:r>
                </w:p>
              </w:txbxContent>
            </v:textbox>
            <w10:wrap anchorx="page" anchory="page"/>
          </v:shape>
        </w:pict>
      </w:r>
    </w:p>
    <w:p w:rsidR="005853EC" w:rsidRDefault="005853EC"/>
    <w:p w:rsidR="005853EC" w:rsidRDefault="005853EC">
      <w:r>
        <w:rPr>
          <w:noProof/>
          <w:lang w:val="es-ES" w:eastAsia="es-ES" w:bidi="ar-SA"/>
        </w:rPr>
        <w:pict>
          <v:shape id="_x0000_s1366" type="#_x0000_t202" style="position:absolute;margin-left:197.65pt;margin-top:339.75pt;width:376.35pt;height:69pt;z-index:109;mso-position-horizontal-relative:page;mso-position-vertical-relative:page" filled="f" stroked="f">
            <v:textbox style="mso-next-textbox:#_x0000_s1366" inset="0,0,0,0">
              <w:txbxContent>
                <w:p w:rsidR="005853EC" w:rsidRPr="005853EC" w:rsidRDefault="005853EC" w:rsidP="005853EC">
                  <w:pPr>
                    <w:jc w:val="both"/>
                  </w:pPr>
                  <w:r w:rsidRPr="005853EC">
                    <w:rPr>
                      <w:rFonts w:ascii="Eurostile" w:hAnsi="Eurostile"/>
                      <w:szCs w:val="20"/>
                    </w:rPr>
                    <w:t xml:space="preserve">Nos gustaría que nuestra música se divulgara lo máximo posible, porque esa es nuestra meta, que la gente nos escuche y que disfruten de nuestra música. Así que cualquier cosa que haga que nuestra música llegue a más gente poco a poco o mucho a mucho, </w:t>
                  </w:r>
                  <w:proofErr w:type="gramStart"/>
                  <w:r w:rsidRPr="005853EC">
                    <w:rPr>
                      <w:rFonts w:ascii="Eurostile" w:hAnsi="Eurostile"/>
                      <w:szCs w:val="20"/>
                    </w:rPr>
                    <w:t>entra</w:t>
                  </w:r>
                  <w:proofErr w:type="gramEnd"/>
                  <w:r w:rsidRPr="005853EC">
                    <w:rPr>
                      <w:rFonts w:ascii="Eurostile" w:hAnsi="Eurostile"/>
                      <w:szCs w:val="20"/>
                    </w:rPr>
                    <w:t xml:space="preserve"> y entrará dentro de nuestros planes de futuro.</w:t>
                  </w:r>
                </w:p>
              </w:txbxContent>
            </v:textbox>
            <w10:wrap anchorx="page" anchory="page"/>
          </v:shape>
        </w:pict>
      </w:r>
    </w:p>
    <w:p w:rsidR="005853EC" w:rsidRDefault="001042CF">
      <w:r>
        <w:rPr>
          <w:noProof/>
          <w:lang w:val="es-ES" w:eastAsia="es-ES" w:bidi="ar-SA"/>
        </w:rPr>
        <w:pict>
          <v:shape id="_x0000_s1384" type="#_x0000_t202" style="position:absolute;margin-left:44.05pt;margin-top:348pt;width:129.5pt;height:187.5pt;z-index:122;mso-position-horizontal-relative:page;mso-position-vertical-relative:page" filled="f" stroked="f">
            <v:textbox style="mso-next-textbox:#_x0000_s1384" inset="0,0,0,0">
              <w:txbxContent>
                <w:p w:rsidR="001042CF" w:rsidRPr="001042CF" w:rsidRDefault="001042CF" w:rsidP="001042CF">
                  <w:pPr>
                    <w:jc w:val="center"/>
                    <w:rPr>
                      <w:rFonts w:ascii="Eurostile" w:hAnsi="Eurostile"/>
                      <w:shadow/>
                      <w:color w:val="0D0D0D"/>
                      <w:sz w:val="40"/>
                    </w:rPr>
                  </w:pPr>
                  <w:r w:rsidRPr="001042CF">
                    <w:rPr>
                      <w:rFonts w:ascii="Eurostile" w:hAnsi="Eurostile"/>
                      <w:shadow/>
                      <w:color w:val="0D0D0D"/>
                      <w:sz w:val="40"/>
                    </w:rPr>
                    <w:t>Namastê</w:t>
                  </w:r>
                </w:p>
                <w:p w:rsidR="001042CF" w:rsidRPr="001042CF" w:rsidRDefault="001042CF" w:rsidP="001042CF">
                  <w:pPr>
                    <w:jc w:val="center"/>
                    <w:rPr>
                      <w:rFonts w:ascii="Eurostile" w:hAnsi="Eurostile"/>
                      <w:shadow/>
                      <w:color w:val="0D0D0D"/>
                      <w:sz w:val="40"/>
                    </w:rPr>
                  </w:pPr>
                </w:p>
                <w:p w:rsidR="001042CF" w:rsidRPr="001042CF" w:rsidRDefault="001042CF" w:rsidP="001042CF">
                  <w:pPr>
                    <w:jc w:val="center"/>
                    <w:rPr>
                      <w:rFonts w:ascii="Eurostile" w:hAnsi="Eurostile"/>
                      <w:shadow/>
                      <w:color w:val="0D0D0D"/>
                      <w:sz w:val="40"/>
                    </w:rPr>
                  </w:pPr>
                </w:p>
                <w:p w:rsidR="001042CF" w:rsidRPr="001042CF" w:rsidRDefault="001042CF" w:rsidP="001042CF">
                  <w:pPr>
                    <w:jc w:val="center"/>
                    <w:rPr>
                      <w:rFonts w:ascii="Eurostile" w:hAnsi="Eurostile"/>
                      <w:shadow/>
                      <w:color w:val="17365D"/>
                      <w:sz w:val="40"/>
                    </w:rPr>
                  </w:pPr>
                  <w:hyperlink r:id="rId35" w:history="1">
                    <w:r w:rsidRPr="001042CF">
                      <w:rPr>
                        <w:rFonts w:ascii="Eurostile" w:hAnsi="Eurostile"/>
                        <w:shadow/>
                        <w:color w:val="17365D"/>
                        <w:sz w:val="40"/>
                      </w:rPr>
                      <w:t>WEB</w:t>
                    </w:r>
                  </w:hyperlink>
                </w:p>
                <w:p w:rsidR="001042CF" w:rsidRPr="001042CF" w:rsidRDefault="001042CF" w:rsidP="001042CF">
                  <w:pPr>
                    <w:jc w:val="center"/>
                    <w:rPr>
                      <w:rFonts w:ascii="Eurostile" w:hAnsi="Eurostile"/>
                      <w:shadow/>
                      <w:color w:val="17365D"/>
                      <w:sz w:val="40"/>
                      <w:lang w:val="en-US"/>
                    </w:rPr>
                  </w:pPr>
                  <w:hyperlink r:id="rId36" w:history="1">
                    <w:r w:rsidRPr="001042CF">
                      <w:rPr>
                        <w:rStyle w:val="Hipervnculo"/>
                        <w:rFonts w:ascii="Eurostile" w:hAnsi="Eurostile"/>
                        <w:shadow/>
                        <w:color w:val="17365D"/>
                        <w:sz w:val="40"/>
                        <w:u w:val="none"/>
                      </w:rPr>
                      <w:t>FACEBOOK</w:t>
                    </w:r>
                  </w:hyperlink>
                </w:p>
                <w:p w:rsidR="001042CF" w:rsidRPr="001042CF" w:rsidRDefault="001042CF" w:rsidP="001042CF">
                  <w:pPr>
                    <w:jc w:val="center"/>
                    <w:rPr>
                      <w:rFonts w:ascii="Eurostile" w:hAnsi="Eurostile"/>
                      <w:shadow/>
                      <w:color w:val="17365D"/>
                      <w:sz w:val="40"/>
                      <w:lang w:val="en-US"/>
                    </w:rPr>
                  </w:pPr>
                  <w:hyperlink r:id="rId37" w:history="1">
                    <w:r w:rsidRPr="001042CF">
                      <w:rPr>
                        <w:rStyle w:val="Hipervnculo"/>
                        <w:rFonts w:ascii="Eurostile" w:hAnsi="Eurostile"/>
                        <w:shadow/>
                        <w:color w:val="17365D"/>
                        <w:sz w:val="40"/>
                        <w:u w:val="none"/>
                        <w:lang w:val="en-US"/>
                      </w:rPr>
                      <w:t>TWITTER</w:t>
                    </w:r>
                  </w:hyperlink>
                </w:p>
                <w:p w:rsidR="001042CF" w:rsidRPr="001042CF" w:rsidRDefault="001042CF" w:rsidP="001042CF">
                  <w:pPr>
                    <w:jc w:val="center"/>
                    <w:rPr>
                      <w:rFonts w:ascii="Eurostile" w:hAnsi="Eurostile"/>
                      <w:shadow/>
                      <w:color w:val="17365D"/>
                      <w:sz w:val="40"/>
                      <w:lang w:val="en-US"/>
                    </w:rPr>
                  </w:pPr>
                  <w:hyperlink r:id="rId38" w:history="1">
                    <w:r w:rsidRPr="001042CF">
                      <w:rPr>
                        <w:rStyle w:val="Hipervnculo"/>
                        <w:rFonts w:ascii="Eurostile" w:hAnsi="Eurostile"/>
                        <w:shadow/>
                        <w:color w:val="17365D"/>
                        <w:sz w:val="40"/>
                        <w:u w:val="none"/>
                        <w:lang w:val="en-US"/>
                      </w:rPr>
                      <w:t>YOUTUBE</w:t>
                    </w:r>
                  </w:hyperlink>
                </w:p>
                <w:p w:rsidR="001042CF" w:rsidRPr="001042CF" w:rsidRDefault="001042CF" w:rsidP="001042CF">
                  <w:pPr>
                    <w:jc w:val="center"/>
                    <w:rPr>
                      <w:rFonts w:ascii="Eurostile" w:hAnsi="Eurostile"/>
                      <w:shadow/>
                      <w:color w:val="17365D"/>
                      <w:sz w:val="18"/>
                      <w:lang w:val="en-US"/>
                    </w:rPr>
                  </w:pPr>
                  <w:hyperlink r:id="rId39" w:history="1">
                    <w:r w:rsidRPr="001042CF">
                      <w:rPr>
                        <w:rStyle w:val="Hipervnculo"/>
                        <w:rFonts w:ascii="Eurostile" w:hAnsi="Eurostile"/>
                        <w:shadow/>
                        <w:color w:val="17365D"/>
                        <w:sz w:val="40"/>
                        <w:u w:val="none"/>
                        <w:lang w:val="en-US"/>
                      </w:rPr>
                      <w:t>GOOGLE+</w:t>
                    </w:r>
                  </w:hyperlink>
                </w:p>
                <w:p w:rsidR="001042CF" w:rsidRPr="00101525" w:rsidRDefault="001042CF" w:rsidP="001042CF">
                  <w:pPr>
                    <w:jc w:val="center"/>
                    <w:rPr>
                      <w:rFonts w:ascii="Eurostile" w:hAnsi="Eurostile"/>
                      <w:shadow/>
                      <w:color w:val="17365D"/>
                      <w:sz w:val="18"/>
                      <w:lang w:val="es-ES"/>
                    </w:rPr>
                  </w:pPr>
                  <w:r w:rsidRPr="00101525">
                    <w:rPr>
                      <w:rFonts w:ascii="Eurostile" w:hAnsi="Eurostile"/>
                      <w:shadow/>
                      <w:color w:val="17365D"/>
                      <w:sz w:val="18"/>
                    </w:rPr>
                    <w:t>Clicar</w:t>
                  </w:r>
                  <w:r w:rsidRPr="00101525">
                    <w:rPr>
                      <w:rFonts w:ascii="Eurostile" w:hAnsi="Eurostile"/>
                      <w:shadow/>
                      <w:color w:val="17365D"/>
                      <w:sz w:val="18"/>
                      <w:lang w:val="es-ES"/>
                    </w:rPr>
                    <w:t xml:space="preserve"> </w:t>
                  </w:r>
                  <w:r w:rsidR="00101525" w:rsidRPr="00101525">
                    <w:rPr>
                      <w:rFonts w:ascii="Eurostile" w:hAnsi="Eurostile"/>
                      <w:shadow/>
                      <w:color w:val="17365D"/>
                      <w:sz w:val="18"/>
                      <w:lang w:val="es-ES"/>
                    </w:rPr>
                    <w:t xml:space="preserve">en el </w:t>
                  </w:r>
                  <w:r w:rsidR="00101525" w:rsidRPr="00101525">
                    <w:rPr>
                      <w:rFonts w:ascii="Eurostile" w:hAnsi="Eurostile"/>
                      <w:shadow/>
                      <w:color w:val="17365D"/>
                      <w:sz w:val="18"/>
                    </w:rPr>
                    <w:t>que</w:t>
                  </w:r>
                  <w:r w:rsidR="00101525" w:rsidRPr="00101525">
                    <w:rPr>
                      <w:rFonts w:ascii="Eurostile" w:hAnsi="Eurostile"/>
                      <w:shadow/>
                      <w:color w:val="17365D"/>
                      <w:sz w:val="18"/>
                      <w:lang w:val="es-ES"/>
                    </w:rPr>
                    <w:t xml:space="preserve"> </w:t>
                  </w:r>
                  <w:r w:rsidR="00101525" w:rsidRPr="00101525">
                    <w:rPr>
                      <w:rFonts w:ascii="Eurostile" w:hAnsi="Eurostile"/>
                      <w:shadow/>
                      <w:color w:val="17365D"/>
                      <w:sz w:val="18"/>
                    </w:rPr>
                    <w:t>quieras</w:t>
                  </w:r>
                  <w:r w:rsidRPr="00101525">
                    <w:rPr>
                      <w:rFonts w:ascii="Eurostile" w:hAnsi="Eurostile"/>
                      <w:shadow/>
                      <w:color w:val="17365D"/>
                      <w:sz w:val="18"/>
                      <w:lang w:val="es-ES"/>
                    </w:rPr>
                    <w:t xml:space="preserve"> </w:t>
                  </w:r>
                  <w:r w:rsidRPr="00101525">
                    <w:rPr>
                      <w:rFonts w:ascii="Eurostile" w:hAnsi="Eurostile"/>
                      <w:shadow/>
                      <w:color w:val="17365D"/>
                      <w:sz w:val="18"/>
                    </w:rPr>
                    <w:t>ir</w:t>
                  </w:r>
                </w:p>
              </w:txbxContent>
            </v:textbox>
            <w10:wrap anchorx="page" anchory="page"/>
          </v:shape>
        </w:pict>
      </w:r>
      <w:r>
        <w:rPr>
          <w:noProof/>
        </w:rPr>
        <w:pict>
          <v:shape id="_x0000_s1385" type="#_x0000_t75" style="position:absolute;margin-left:5.05pt;margin-top:0;width:138.2pt;height:56.05pt;z-index:2">
            <v:imagedata r:id="rId40" o:title="Copia de 18-Free-Ribbon-Social-Media-Icons1" chromakey="white" gain="52429f"/>
            <v:shadow color="#0d0d0d" offset="3pt,-2pt" offset2="2pt,-8pt"/>
          </v:shape>
        </w:pict>
      </w:r>
    </w:p>
    <w:p w:rsidR="005853EC" w:rsidRDefault="005853EC"/>
    <w:p w:rsidR="005853EC" w:rsidRDefault="005853EC"/>
    <w:p w:rsidR="005853EC" w:rsidRDefault="005853EC">
      <w:r>
        <w:rPr>
          <w:noProof/>
          <w:lang w:val="es-ES" w:eastAsia="es-ES" w:bidi="ar-SA"/>
        </w:rPr>
        <w:pict>
          <v:shape id="_x0000_s1361" type="#_x0000_t202" style="position:absolute;margin-left:198.65pt;margin-top:404.25pt;width:376.35pt;height:19.3pt;z-index:106;mso-position-horizontal-relative:page;mso-position-vertical-relative:page" filled="f" stroked="f">
            <v:textbox style="mso-next-textbox:#_x0000_s1361" inset="0,0,0,0">
              <w:txbxContent>
                <w:p w:rsidR="005853EC" w:rsidRPr="005853EC" w:rsidRDefault="005853EC" w:rsidP="005853EC">
                  <w:pPr>
                    <w:jc w:val="both"/>
                  </w:pPr>
                  <w:r w:rsidRPr="005853EC">
                    <w:rPr>
                      <w:rFonts w:ascii="Eurostile" w:hAnsi="Eurostile" w:cs="Times New Roman"/>
                      <w:shadow/>
                      <w:color w:val="31849B"/>
                      <w:sz w:val="28"/>
                      <w:szCs w:val="36"/>
                      <w:lang w:val="es-ES"/>
                    </w:rPr>
                    <w:t>¿Creéis que llegaréis a ser veteranos del panorama musical?</w:t>
                  </w:r>
                </w:p>
              </w:txbxContent>
            </v:textbox>
            <w10:wrap anchorx="page" anchory="page"/>
          </v:shape>
        </w:pict>
      </w:r>
    </w:p>
    <w:p w:rsidR="005853EC" w:rsidRDefault="005853EC"/>
    <w:p w:rsidR="005853EC" w:rsidRDefault="00101525">
      <w:r>
        <w:rPr>
          <w:noProof/>
          <w:lang w:val="es-ES" w:eastAsia="es-ES" w:bidi="ar-SA"/>
        </w:rPr>
        <w:pict>
          <v:shape id="_x0000_s1367" type="#_x0000_t202" style="position:absolute;margin-left:198.65pt;margin-top:423pt;width:376.35pt;height:48.2pt;z-index:110;mso-position-horizontal-relative:page;mso-position-vertical-relative:page" filled="f" stroked="f">
            <v:textbox style="mso-next-textbox:#_x0000_s1367" inset="0,0,0,0">
              <w:txbxContent>
                <w:p w:rsidR="005853EC" w:rsidRPr="005853EC" w:rsidRDefault="005853EC" w:rsidP="005853EC">
                  <w:pPr>
                    <w:jc w:val="both"/>
                  </w:pPr>
                  <w:r w:rsidRPr="005853EC">
                    <w:rPr>
                      <w:rFonts w:ascii="Eurostile" w:hAnsi="Eurostile"/>
                      <w:szCs w:val="20"/>
                    </w:rPr>
                    <w:t>Eso sería algo muy bonito, pero nunca se sabe. Lo que está claro es que cómo músicos que somos siempre estaremos vinculados a la música de uno u otro modo, pero ojalá sea siempre con Nam</w:t>
                  </w:r>
                  <w:r>
                    <w:rPr>
                      <w:rFonts w:ascii="Eurostile" w:hAnsi="Eurostile"/>
                      <w:szCs w:val="20"/>
                    </w:rPr>
                    <w:t>as</w:t>
                  </w:r>
                  <w:r w:rsidRPr="005853EC">
                    <w:rPr>
                      <w:rFonts w:ascii="Eurostile" w:hAnsi="Eurostile"/>
                      <w:szCs w:val="20"/>
                    </w:rPr>
                    <w:t>tê como estandarte.</w:t>
                  </w:r>
                </w:p>
              </w:txbxContent>
            </v:textbox>
            <w10:wrap anchorx="page" anchory="page"/>
          </v:shape>
        </w:pict>
      </w:r>
    </w:p>
    <w:p w:rsidR="005853EC" w:rsidRDefault="005853EC"/>
    <w:p w:rsidR="005853EC" w:rsidRDefault="005853EC">
      <w:r>
        <w:rPr>
          <w:noProof/>
          <w:lang w:val="es-ES" w:eastAsia="es-ES" w:bidi="ar-SA"/>
        </w:rPr>
        <w:pict>
          <v:shape id="_x0000_s1371" type="#_x0000_t202" style="position:absolute;margin-left:198.65pt;margin-top:459.75pt;width:376.35pt;height:19.3pt;z-index:114;mso-position-horizontal-relative:page;mso-position-vertical-relative:page" filled="f" stroked="f">
            <v:textbox style="mso-next-textbox:#_x0000_s1371" inset="0,0,0,0">
              <w:txbxContent>
                <w:p w:rsidR="005853EC" w:rsidRPr="005853EC" w:rsidRDefault="005853EC" w:rsidP="005853EC">
                  <w:pPr>
                    <w:jc w:val="both"/>
                  </w:pPr>
                  <w:r w:rsidRPr="005853EC">
                    <w:rPr>
                      <w:rFonts w:ascii="Eurostile" w:hAnsi="Eurostile" w:cs="Times New Roman"/>
                      <w:shadow/>
                      <w:color w:val="31849B"/>
                      <w:sz w:val="28"/>
                      <w:szCs w:val="36"/>
                      <w:lang w:val="es-ES"/>
                    </w:rPr>
                    <w:t>¿</w:t>
                  </w:r>
                  <w:r>
                    <w:rPr>
                      <w:rFonts w:ascii="Eurostile" w:hAnsi="Eurostile" w:cs="Times New Roman"/>
                      <w:shadow/>
                      <w:color w:val="31849B"/>
                      <w:sz w:val="28"/>
                      <w:szCs w:val="36"/>
                      <w:lang w:val="es-ES"/>
                    </w:rPr>
                    <w:t>Algún nuevo proyecto a la vista</w:t>
                  </w:r>
                  <w:r w:rsidRPr="005853EC">
                    <w:rPr>
                      <w:rFonts w:ascii="Eurostile" w:hAnsi="Eurostile" w:cs="Times New Roman"/>
                      <w:shadow/>
                      <w:color w:val="31849B"/>
                      <w:sz w:val="28"/>
                      <w:szCs w:val="36"/>
                      <w:lang w:val="es-ES"/>
                    </w:rPr>
                    <w:t>?</w:t>
                  </w:r>
                </w:p>
              </w:txbxContent>
            </v:textbox>
            <w10:wrap anchorx="page" anchory="page"/>
          </v:shape>
        </w:pict>
      </w:r>
    </w:p>
    <w:p w:rsidR="005853EC" w:rsidRDefault="005853EC"/>
    <w:p w:rsidR="005853EC" w:rsidRDefault="00101525">
      <w:r>
        <w:rPr>
          <w:noProof/>
          <w:lang w:val="es-ES" w:eastAsia="es-ES" w:bidi="ar-SA"/>
        </w:rPr>
        <w:pict>
          <v:shape id="_x0000_s1372" type="#_x0000_t202" style="position:absolute;margin-left:196.65pt;margin-top:471.75pt;width:376.35pt;height:88.5pt;z-index:115;mso-position-horizontal-relative:page;mso-position-vertical-relative:page" filled="f" stroked="f">
            <v:textbox style="mso-next-textbox:#_x0000_s1372" inset="0,0,0,0">
              <w:txbxContent>
                <w:p w:rsidR="005853EC" w:rsidRDefault="005853EC" w:rsidP="005853EC">
                  <w:pPr>
                    <w:jc w:val="both"/>
                    <w:rPr>
                      <w:rFonts w:ascii="Eurostile" w:hAnsi="Eurostile"/>
                      <w:szCs w:val="20"/>
                    </w:rPr>
                  </w:pPr>
                  <w:r w:rsidRPr="005853EC">
                    <w:rPr>
                      <w:rFonts w:ascii="Eurostile" w:hAnsi="Eurostile"/>
                      <w:szCs w:val="20"/>
                    </w:rPr>
                    <w:t xml:space="preserve">De momento estamos centrados en promocionar nuestro EP, con promoción o entrevistas y tocando en directo. Además, por supuesto, estamos componiendo temas nuevos, eso es algo que no para, pero para el siguiente proyecto aún falta, hay mucho trabajo por hacer con nuestro EP que está recién salido del horno. </w:t>
                  </w:r>
                </w:p>
                <w:p w:rsidR="005853EC" w:rsidRPr="005853EC" w:rsidRDefault="005853EC" w:rsidP="005853EC">
                  <w:pPr>
                    <w:jc w:val="both"/>
                  </w:pPr>
                  <w:r w:rsidRPr="005853EC">
                    <w:rPr>
                      <w:rFonts w:ascii="Eurostile" w:hAnsi="Eurostile"/>
                      <w:szCs w:val="20"/>
                    </w:rPr>
                    <w:t>Eso sí, para la siguiente grabación nos gustaría hacer un LP en toda regla, tenemos mucha música que sacar a la luz.</w:t>
                  </w:r>
                </w:p>
              </w:txbxContent>
            </v:textbox>
            <w10:wrap anchorx="page" anchory="page"/>
          </v:shape>
        </w:pict>
      </w:r>
    </w:p>
    <w:p w:rsidR="005853EC" w:rsidRDefault="005853EC"/>
    <w:p w:rsidR="005853EC" w:rsidRDefault="005853EC"/>
    <w:p w:rsidR="005853EC" w:rsidRDefault="005853EC"/>
    <w:p w:rsidR="005853EC" w:rsidRDefault="005853EC"/>
    <w:p w:rsidR="005853EC" w:rsidRDefault="005853EC"/>
    <w:p w:rsidR="005853EC" w:rsidRDefault="005853EC"/>
    <w:p w:rsidR="005853EC" w:rsidRDefault="00101525">
      <w:r>
        <w:rPr>
          <w:noProof/>
        </w:rPr>
        <w:pict>
          <v:shape id="_x0000_s1383" type="#_x0000_t75" href="http://youtu.be/fqbkxnLTlJw" title="Si tienes conexión a red clica y podrás ver su vídeoclip." style="position:absolute;margin-left:86.8pt;margin-top:4.75pt;width:215.45pt;height:141.85pt;z-index:121" o:button="t" stroked="t" strokecolor="#ffc000" strokeweight="1.5pt">
            <v:fill o:detectmouseclick="t"/>
            <v:stroke dashstyle="1 1" endcap="round"/>
            <v:imagedata r:id="rId41" o:title="Youtube"/>
            <v:shadow on="t" color="#0d0d0d" offset="3pt,-1pt" offset2="2pt,-6pt"/>
          </v:shape>
        </w:pict>
      </w:r>
      <w:r w:rsidR="001042CF">
        <w:rPr>
          <w:noProof/>
        </w:rPr>
        <w:pict>
          <v:shape id="_x0000_s1376" type="#_x0000_t75" style="position:absolute;margin-left:322.7pt;margin-top:4.9pt;width:212.05pt;height:141.7pt;z-index:-32" wrapcoords="0 -571 -153 -229 -153 21714 21829 21714 22058 21371 22058 -571 0 -571" stroked="t" strokecolor="#ffc000" strokeweight="1.5pt">
            <v:stroke dashstyle="1 1" endcap="round"/>
            <v:imagedata r:id="rId42" o:title="9453124_orig"/>
            <v:shadow on="t" color="#0d0d0d" offset="3pt,-2pt" offset2="2pt,-8pt"/>
            <w10:wrap type="through"/>
          </v:shape>
        </w:pict>
      </w:r>
    </w:p>
    <w:p w:rsidR="005853EC" w:rsidRDefault="00101525">
      <w:r>
        <w:rPr>
          <w:noProof/>
          <w:lang w:val="es-ES" w:eastAsia="es-ES" w:bidi="ar-SA"/>
        </w:rPr>
        <w:pict>
          <v:group id="_x0000_s1393" style="position:absolute;margin-left:-8.45pt;margin-top:11.45pt;width:136.5pt;height:110.25pt;z-index:130" coordorigin="720,7676" coordsize="4800,4200">
            <v:shape id="Imagen 3" o:spid="_x0000_s1392" type="#_x0000_t75" alt="tv_sospechoso.png" style="position:absolute;left:720;top:7676;width:4800;height:4200;visibility:visible" wrapcoords="1620 77 1552 14580 1890 14889 2902 14889 2430 19517 3645 19826 8910 19980 12622 19980 18090 19826 19372 19440 18832 14889 19710 14889 20115 14426 19980 77 1620 77">
              <v:imagedata r:id="rId32" o:title="tv_sospechoso"/>
            </v:shape>
            <v:shape id="Imagen 4" o:spid="_x0000_s1391" type="#_x0000_t75" alt="Namastê 1.jpg" style="position:absolute;left:1538;top:8100;width:2670;height:2010;visibility:visible" wrapcoords="2184 0 1456 161 0 1934 -121 18376 728 20633 1820 21439 2063 21439 19537 21439 19658 21439 20872 20633 21600 18537 21600 1934 20144 161 19416 0 2184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6AAAAIwAAAAoy&#10;MDEzOjExOjE2IDE1OjI0OjMyADIwMTM6MTE6MTYgMTU6MjQ6MzIAAHmMWAAPQkAABYP/AAGGoAAA&#10;AAAAAAABAAAOKQAAA+gAAABeAAAAZAAAABIAAAABAE8aAAAAA4kANLwAAAACUzI3MzE0MzIyNTYA&#10;AAAAABIAAAABAAAAhwAAAAEAAAAAAAAAAAAAAAAAAAAARUYtUzE4LTEzNW1tIGYvMy41LTUuNiBJ&#10;UwAwMDAwMTg2NTc5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P/bAEMAAQEBAQEBAQEBAQEBAQEBAQEBAQEBAQEBAQEBAQEBAQEBAQEBAgIBAQIB&#10;AQECAgICAgICAgIBAgICAgICAgICAv/bAEMBAQEBAQEBAQEBAQIBAQECAgICAgICAgICAgICAgIC&#10;AgICAgICAgICAgICAgICAgICAgICAgICAgICAgICAgICAv/AABEIAas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">
              <v:imagedata r:id="rId43" o:title=""/>
              <o:lock v:ext="edit" aspectratio="f"/>
            </v:shape>
          </v:group>
        </w:pict>
      </w:r>
    </w:p>
    <w:p w:rsidR="001042CF" w:rsidRDefault="001042CF"/>
    <w:p w:rsidR="001042CF" w:rsidRDefault="001042CF"/>
    <w:p w:rsidR="001042CF" w:rsidRDefault="001042CF"/>
    <w:p w:rsidR="001042CF" w:rsidRDefault="001042CF"/>
    <w:p w:rsidR="005853EC" w:rsidRDefault="005853EC"/>
    <w:p w:rsidR="005853EC" w:rsidRDefault="005853EC"/>
    <w:p w:rsidR="005853EC" w:rsidRDefault="005853EC"/>
    <w:p w:rsidR="005853EC" w:rsidRDefault="005853EC"/>
    <w:p w:rsidR="005853EC" w:rsidRDefault="005853EC"/>
    <w:p w:rsidR="005853EC" w:rsidRDefault="005853EC"/>
    <w:p w:rsidR="005853EC" w:rsidRDefault="005853EC"/>
    <w:p w:rsidR="005853EC" w:rsidRDefault="005853EC"/>
    <w:p w:rsidR="005853EC" w:rsidRDefault="005A2238">
      <w:r>
        <w:rPr>
          <w:noProof/>
        </w:rPr>
        <w:lastRenderedPageBreak/>
        <w:pict>
          <v:shape id="_x0000_s1417" type="#_x0000_t75" href="http://milanpm.weebly.com/" style="position:absolute;margin-left:318pt;margin-top:-27pt;width:156pt;height:54pt;z-index:147" wrapcoords="-70 0 -70 21386 21600 21386 21600 0 -70 0" o:button="t">
            <v:fill o:detectmouseclick="t"/>
            <v:imagedata r:id="rId44" o:title="Copia de imancoche" chromakey="white"/>
          </v:shape>
        </w:pict>
      </w:r>
      <w:r>
        <w:rPr>
          <w:noProof/>
        </w:rPr>
        <w:pict>
          <v:shape id="_x0000_s1404" type="#_x0000_t75" style="position:absolute;margin-left:11.5pt;margin-top:-36pt;width:127.45pt;height:114.8pt;z-index:139">
            <v:imagedata r:id="rId45" o:title="MVcolor"/>
            <v:shadow on="t" color="#0d0d0d" offset=",0" offset2=",-4pt"/>
          </v:shape>
        </w:pict>
      </w:r>
      <w:r>
        <w:rPr>
          <w:noProof/>
          <w:lang w:val="es-ES" w:eastAsia="es-ES" w:bidi="ar-SA"/>
        </w:rPr>
        <w:pict>
          <v:roundrect id="REC 16" o:spid="_x0000_s1415" style="position:absolute;margin-left:192pt;margin-top:1in;width:378pt;height:428.25pt;z-index:1;mso-position-horizontal-relative:page;mso-position-vertical-relative:page" arcsize="10923f" o:allowincell="f" fillcolor="#e1e1d7" strokecolor="red" strokeweight="1.5pt">
            <v:shadow on="t" color="#0d0d0d" offset="1pt,-1pt" offset2="-2pt,-6pt"/>
            <v:textbox inset="1mm,1mm,1mm,1mm">
              <w:txbxContent>
                <w:p w:rsidR="005A2238" w:rsidRPr="005A2238" w:rsidRDefault="005A2238" w:rsidP="005A2238">
                  <w:pPr>
                    <w:jc w:val="both"/>
                    <w:rPr>
                      <w:rFonts w:ascii="Eurostile" w:hAnsi="Eurostile"/>
                      <w:shadow/>
                      <w:color w:val="1D1B11"/>
                      <w:sz w:val="22"/>
                      <w:szCs w:val="20"/>
                      <w:lang w:val="es-ES"/>
                    </w:rPr>
                  </w:pPr>
                  <w:r w:rsidRPr="005A2238">
                    <w:rPr>
                      <w:rFonts w:ascii="Eurostile" w:hAnsi="Eurostile"/>
                      <w:shadow/>
                      <w:color w:val="1D1B11"/>
                      <w:sz w:val="22"/>
                      <w:szCs w:val="20"/>
                      <w:lang w:val="es-ES"/>
                    </w:rPr>
                    <w:t xml:space="preserve">En </w:t>
                  </w:r>
                  <w:hyperlink r:id="rId46" w:history="1">
                    <w:r w:rsidRPr="005A2238">
                      <w:rPr>
                        <w:rStyle w:val="Hipervnculo"/>
                        <w:rFonts w:ascii="Eurostile" w:hAnsi="Eurostile"/>
                        <w:shadow/>
                        <w:sz w:val="22"/>
                        <w:szCs w:val="20"/>
                        <w:u w:val="none"/>
                      </w:rPr>
                      <w:t>MPM</w:t>
                    </w:r>
                  </w:hyperlink>
                  <w:r w:rsidRPr="005A2238">
                    <w:rPr>
                      <w:rFonts w:ascii="Eurostile" w:hAnsi="Eurostile"/>
                      <w:shadow/>
                      <w:color w:val="1D1B11"/>
                      <w:sz w:val="22"/>
                      <w:szCs w:val="20"/>
                      <w:lang w:val="es-ES"/>
                    </w:rPr>
                    <w:t xml:space="preserve"> nos dedicamos a la contratación, </w:t>
                  </w:r>
                  <w:r w:rsidRPr="005A2238">
                    <w:rPr>
                      <w:rFonts w:ascii="Eurostile" w:hAnsi="Eurostile"/>
                      <w:shadow/>
                      <w:color w:val="1D1B11"/>
                      <w:sz w:val="22"/>
                      <w:szCs w:val="20"/>
                    </w:rPr>
                    <w:t>management</w:t>
                  </w:r>
                  <w:r w:rsidRPr="005A2238">
                    <w:rPr>
                      <w:rFonts w:ascii="Eurostile" w:hAnsi="Eurostile"/>
                      <w:shadow/>
                      <w:color w:val="1D1B11"/>
                      <w:sz w:val="22"/>
                      <w:szCs w:val="20"/>
                      <w:lang w:val="es-ES"/>
                    </w:rPr>
                    <w:t>, comunicación y prensa, así como la práctica totalidad de servicios directos o indirectos relacionados con la industria musical.</w:t>
                  </w:r>
                </w:p>
                <w:p w:rsidR="005A2238" w:rsidRPr="005A2238" w:rsidRDefault="005A2238" w:rsidP="005A2238">
                  <w:pPr>
                    <w:jc w:val="both"/>
                    <w:rPr>
                      <w:rFonts w:ascii="Eurostile" w:hAnsi="Eurostile"/>
                      <w:shadow/>
                      <w:color w:val="1D1B11"/>
                      <w:sz w:val="22"/>
                      <w:szCs w:val="20"/>
                      <w:lang w:val="es-ES"/>
                    </w:rPr>
                  </w:pPr>
                  <w:r w:rsidRPr="005A2238">
                    <w:rPr>
                      <w:rFonts w:ascii="Eurostile" w:hAnsi="Eurostile"/>
                      <w:shadow/>
                      <w:color w:val="1D1B11"/>
                      <w:sz w:val="22"/>
                      <w:szCs w:val="20"/>
                      <w:lang w:val="es-ES"/>
                    </w:rPr>
                    <w:t>Disponemos de contactos suficientes a nivel nacional para poder solventar cualquier problemática en casi la totalidad del país.</w:t>
                  </w:r>
                </w:p>
                <w:p w:rsidR="005A2238" w:rsidRPr="005A2238" w:rsidRDefault="005A2238" w:rsidP="005A2238">
                  <w:pPr>
                    <w:jc w:val="both"/>
                    <w:rPr>
                      <w:rFonts w:ascii="Eurostile" w:hAnsi="Eurostile"/>
                      <w:shadow/>
                      <w:color w:val="1D1B11"/>
                      <w:sz w:val="22"/>
                      <w:szCs w:val="20"/>
                      <w:lang w:val="es-ES"/>
                    </w:rPr>
                  </w:pPr>
                  <w:r w:rsidRPr="005A2238">
                    <w:rPr>
                      <w:rFonts w:ascii="Eurostile" w:hAnsi="Eurostile"/>
                      <w:shadow/>
                      <w:color w:val="1D1B11"/>
                      <w:sz w:val="22"/>
                      <w:szCs w:val="20"/>
                      <w:lang w:val="es-ES"/>
                    </w:rPr>
                    <w:t>Música Viva es nuestra sección encargada exclusivamente de la difusión, promoción, comunicación y relación con prensa, y es la que implementa y pone en funcionamiento cualquier tipo de estructura, documento, aplicación o cualquier otro que fuera preciso para llevar a cabo dicha función de una forma atractiva, directa y concreta.</w:t>
                  </w:r>
                </w:p>
                <w:p w:rsidR="005A2238" w:rsidRPr="005A2238" w:rsidRDefault="005A2238" w:rsidP="005A2238">
                  <w:pPr>
                    <w:jc w:val="both"/>
                    <w:rPr>
                      <w:rFonts w:ascii="Eurostile" w:hAnsi="Eurostile"/>
                      <w:shadow/>
                      <w:color w:val="1D1B11"/>
                      <w:sz w:val="22"/>
                      <w:szCs w:val="20"/>
                      <w:lang w:val="es-ES"/>
                    </w:rPr>
                  </w:pPr>
                  <w:r w:rsidRPr="005A2238">
                    <w:rPr>
                      <w:rFonts w:ascii="Eurostile" w:hAnsi="Eurostile"/>
                      <w:shadow/>
                      <w:color w:val="1D1B11"/>
                      <w:sz w:val="22"/>
                      <w:szCs w:val="20"/>
                      <w:lang w:val="es-ES"/>
                    </w:rPr>
                    <w:t>Nos implicamos tanto en los proyectos que aceptamos que a los pocos contactos con la formación o solista dejan de ser, para nosotros al menos, clientes, pasando a ser parte de nuestro grupo de amigos, y muchos, incluso como si fueran parte integrante de nuestra familia.</w:t>
                  </w:r>
                </w:p>
                <w:p w:rsidR="005A2238" w:rsidRPr="005A2238" w:rsidRDefault="005A2238" w:rsidP="005A2238">
                  <w:pPr>
                    <w:jc w:val="both"/>
                    <w:rPr>
                      <w:rFonts w:ascii="Eurostile" w:hAnsi="Eurostile"/>
                      <w:shadow/>
                      <w:color w:val="1D1B11"/>
                      <w:sz w:val="22"/>
                      <w:szCs w:val="20"/>
                      <w:lang w:val="es-ES"/>
                    </w:rPr>
                  </w:pPr>
                  <w:r w:rsidRPr="005A2238">
                    <w:rPr>
                      <w:rFonts w:ascii="Eurostile" w:hAnsi="Eurostile"/>
                      <w:shadow/>
                      <w:color w:val="1D1B11"/>
                      <w:sz w:val="22"/>
                      <w:szCs w:val="20"/>
                      <w:lang w:val="es-ES"/>
                    </w:rPr>
                    <w:t>Tenemos la suficiente experiencia adquirida a lo largo de los años de participar, colaborar e incluso organizar junto a otros, un montón de eventos imposibles de enumerar, pero que van desde organizar y poner en marcha una asociación benéfica hasta organizar una fiesta de cumpleaños, pasando por festivales musicales, conciertos al aire libre o salas y hasta proponer servicios a bodas, bautizos y comuniones.</w:t>
                  </w:r>
                </w:p>
                <w:p w:rsidR="005A2238" w:rsidRPr="005A2238" w:rsidRDefault="005A2238" w:rsidP="005A2238">
                  <w:pPr>
                    <w:jc w:val="both"/>
                    <w:rPr>
                      <w:rFonts w:ascii="Eurostile" w:hAnsi="Eurostile"/>
                      <w:shadow/>
                      <w:color w:val="1D1B11"/>
                      <w:sz w:val="22"/>
                      <w:szCs w:val="20"/>
                      <w:lang w:val="es-ES"/>
                    </w:rPr>
                  </w:pPr>
                  <w:r w:rsidRPr="005A2238">
                    <w:rPr>
                      <w:rFonts w:ascii="Eurostile" w:hAnsi="Eurostile"/>
                      <w:shadow/>
                      <w:color w:val="1D1B11"/>
                      <w:sz w:val="22"/>
                      <w:szCs w:val="20"/>
                      <w:lang w:val="es-ES"/>
                    </w:rPr>
                    <w:t>Para pasar a ser uno de nuestros representados es muy fácil:</w:t>
                  </w:r>
                </w:p>
                <w:p w:rsidR="005A2238" w:rsidRPr="005A2238" w:rsidRDefault="005A2238" w:rsidP="005A2238">
                  <w:pPr>
                    <w:jc w:val="both"/>
                    <w:rPr>
                      <w:rFonts w:ascii="Eurostile" w:hAnsi="Eurostile"/>
                      <w:shadow/>
                      <w:color w:val="1D1B11"/>
                      <w:sz w:val="22"/>
                      <w:szCs w:val="20"/>
                      <w:lang w:val="es-ES"/>
                    </w:rPr>
                  </w:pPr>
                </w:p>
                <w:tbl>
                  <w:tblPr>
                    <w:tblW w:w="0" w:type="auto"/>
                    <w:tblLook w:val="04A0"/>
                  </w:tblPr>
                  <w:tblGrid>
                    <w:gridCol w:w="2310"/>
                    <w:gridCol w:w="2245"/>
                    <w:gridCol w:w="2245"/>
                  </w:tblGrid>
                  <w:tr w:rsidR="006446AF" w:rsidRPr="005A2238" w:rsidTr="005A2238">
                    <w:tc>
                      <w:tcPr>
                        <w:tcW w:w="2310" w:type="dxa"/>
                      </w:tcPr>
                      <w:p w:rsidR="005A2238" w:rsidRPr="005A2238" w:rsidRDefault="005A2238" w:rsidP="005A2238">
                        <w:pPr>
                          <w:jc w:val="center"/>
                          <w:rPr>
                            <w:rFonts w:ascii="Eurostile" w:hAnsi="Eurostile"/>
                            <w:shadow/>
                            <w:color w:val="1D1B11"/>
                            <w:sz w:val="22"/>
                            <w:szCs w:val="20"/>
                            <w:lang w:val="es-ES"/>
                          </w:rPr>
                        </w:pPr>
                        <w:r w:rsidRPr="005A2238">
                          <w:rPr>
                            <w:rFonts w:ascii="Eurostile" w:hAnsi="Eurostile"/>
                            <w:shadow/>
                            <w:color w:val="1D1B11"/>
                            <w:sz w:val="22"/>
                            <w:szCs w:val="20"/>
                            <w:lang w:val="es-ES"/>
                          </w:rPr>
                          <w:pict>
                            <v:shape id="_x0000_i1025" type="#_x0000_t75" style="width:33.95pt;height:37.35pt">
                              <v:imagedata r:id="rId47" o:title="step_1"/>
                              <v:shadow on="t" color="#0d0d0d" offset="3pt,0" offset2="2pt,-4pt"/>
                            </v:shape>
                          </w:pict>
                        </w:r>
                      </w:p>
                      <w:p w:rsidR="005A2238" w:rsidRPr="005A2238" w:rsidRDefault="005A2238" w:rsidP="005A2238">
                        <w:pPr>
                          <w:jc w:val="both"/>
                          <w:rPr>
                            <w:rFonts w:ascii="Eurostile" w:hAnsi="Eurostile"/>
                            <w:shadow/>
                            <w:color w:val="1D1B11"/>
                            <w:sz w:val="20"/>
                            <w:szCs w:val="20"/>
                            <w:lang w:val="es-ES"/>
                          </w:rPr>
                        </w:pPr>
                        <w:r w:rsidRPr="005A2238">
                          <w:rPr>
                            <w:rFonts w:ascii="Eurostile" w:hAnsi="Eurostile"/>
                            <w:b/>
                            <w:shadow/>
                            <w:color w:val="1D1B11"/>
                            <w:sz w:val="20"/>
                            <w:szCs w:val="20"/>
                            <w:lang w:val="es-ES"/>
                          </w:rPr>
                          <w:t>Solicita información</w:t>
                        </w:r>
                        <w:r w:rsidRPr="005A2238">
                          <w:rPr>
                            <w:rFonts w:ascii="Eurostile" w:hAnsi="Eurostile"/>
                            <w:shadow/>
                            <w:color w:val="1D1B11"/>
                            <w:sz w:val="20"/>
                            <w:szCs w:val="20"/>
                            <w:lang w:val="es-ES"/>
                          </w:rPr>
                          <w:t xml:space="preserve"> a Música Viva a través del email:</w:t>
                        </w:r>
                      </w:p>
                      <w:p w:rsidR="005A2238" w:rsidRPr="005A2238" w:rsidRDefault="005A2238" w:rsidP="005A2238">
                        <w:pPr>
                          <w:jc w:val="center"/>
                          <w:rPr>
                            <w:rFonts w:ascii="Eurostile" w:hAnsi="Eurostile"/>
                            <w:shadow/>
                            <w:color w:val="1D1B11"/>
                            <w:sz w:val="20"/>
                            <w:szCs w:val="20"/>
                            <w:lang w:val="es-ES"/>
                          </w:rPr>
                        </w:pPr>
                        <w:hyperlink r:id="rId48" w:history="1">
                          <w:r w:rsidRPr="005A2238">
                            <w:rPr>
                              <w:rStyle w:val="Hipervnculo"/>
                              <w:rFonts w:ascii="Eurostile" w:hAnsi="Eurostile"/>
                              <w:shadow/>
                              <w:sz w:val="20"/>
                              <w:szCs w:val="20"/>
                              <w:lang w:val="es-ES"/>
                            </w:rPr>
                            <w:t>livemusic011@gmail.com</w:t>
                          </w:r>
                        </w:hyperlink>
                      </w:p>
                      <w:p w:rsidR="005A2238" w:rsidRPr="005A2238" w:rsidRDefault="005A2238" w:rsidP="005A2238">
                        <w:pPr>
                          <w:jc w:val="both"/>
                          <w:rPr>
                            <w:rFonts w:ascii="Eurostile" w:hAnsi="Eurostile"/>
                            <w:shadow/>
                            <w:color w:val="1D1B11"/>
                            <w:sz w:val="22"/>
                            <w:szCs w:val="20"/>
                            <w:lang w:val="es-ES"/>
                          </w:rPr>
                        </w:pPr>
                        <w:r w:rsidRPr="005A2238">
                          <w:rPr>
                            <w:rFonts w:ascii="Eurostile" w:hAnsi="Eurostile"/>
                            <w:shadow/>
                            <w:color w:val="1D1B11"/>
                            <w:sz w:val="20"/>
                            <w:szCs w:val="20"/>
                            <w:lang w:val="es-ES"/>
                          </w:rPr>
                          <w:t>Cuando la recibas léela atentamente.</w:t>
                        </w:r>
                      </w:p>
                    </w:tc>
                    <w:tc>
                      <w:tcPr>
                        <w:tcW w:w="2245" w:type="dxa"/>
                      </w:tcPr>
                      <w:p w:rsidR="005A2238" w:rsidRPr="005A2238" w:rsidRDefault="005A2238" w:rsidP="005A2238">
                        <w:pPr>
                          <w:jc w:val="center"/>
                          <w:rPr>
                            <w:rFonts w:ascii="Eurostile" w:hAnsi="Eurostile"/>
                            <w:shadow/>
                            <w:color w:val="1D1B11"/>
                            <w:sz w:val="20"/>
                            <w:szCs w:val="20"/>
                            <w:lang w:val="es-ES"/>
                          </w:rPr>
                        </w:pPr>
                        <w:r w:rsidRPr="005A2238">
                          <w:rPr>
                            <w:rFonts w:ascii="Eurostile" w:hAnsi="Eurostile"/>
                            <w:shadow/>
                            <w:color w:val="1D1B11"/>
                            <w:sz w:val="20"/>
                            <w:szCs w:val="20"/>
                            <w:lang w:val="es-ES"/>
                          </w:rPr>
                          <w:pict>
                            <v:shape id="_x0000_i1026" type="#_x0000_t75" style="width:33.95pt;height:37.35pt">
                              <v:imagedata r:id="rId49" o:title="step_2"/>
                              <v:shadow on="t" color="#0d0d0d" offset="3pt,0" offset2="2pt,-4pt"/>
                            </v:shape>
                          </w:pict>
                        </w:r>
                      </w:p>
                      <w:p w:rsidR="005A2238" w:rsidRPr="005A2238" w:rsidRDefault="005A2238" w:rsidP="005A2238">
                        <w:pPr>
                          <w:jc w:val="both"/>
                          <w:rPr>
                            <w:rFonts w:ascii="Eurostile" w:hAnsi="Eurostile"/>
                            <w:b/>
                            <w:shadow/>
                            <w:color w:val="1D1B11"/>
                            <w:sz w:val="20"/>
                            <w:szCs w:val="20"/>
                            <w:lang w:val="es-ES"/>
                          </w:rPr>
                        </w:pPr>
                        <w:r w:rsidRPr="005A2238">
                          <w:rPr>
                            <w:rFonts w:ascii="Eurostile" w:hAnsi="Eurostile"/>
                            <w:b/>
                            <w:shadow/>
                            <w:color w:val="1D1B11"/>
                            <w:sz w:val="20"/>
                            <w:szCs w:val="20"/>
                            <w:lang w:val="es-ES"/>
                          </w:rPr>
                          <w:t xml:space="preserve">Inscríbete. </w:t>
                        </w:r>
                      </w:p>
                      <w:p w:rsidR="005A2238" w:rsidRPr="005A2238" w:rsidRDefault="005A2238" w:rsidP="005A2238">
                        <w:pPr>
                          <w:jc w:val="both"/>
                          <w:rPr>
                            <w:rFonts w:ascii="Eurostile" w:hAnsi="Eurostile"/>
                            <w:shadow/>
                            <w:color w:val="1D1B11"/>
                            <w:sz w:val="20"/>
                            <w:szCs w:val="20"/>
                            <w:lang w:val="es-ES"/>
                          </w:rPr>
                        </w:pPr>
                        <w:r w:rsidRPr="005A2238">
                          <w:rPr>
                            <w:rFonts w:ascii="Eurostile" w:hAnsi="Eurostile"/>
                            <w:shadow/>
                            <w:color w:val="1D1B11"/>
                            <w:sz w:val="20"/>
                            <w:szCs w:val="20"/>
                            <w:lang w:val="es-ES"/>
                          </w:rPr>
                          <w:t>Sólo por hacerlo ya podrás mandarnos una entrevista esta y optar a otras soluciones de promoción totalmente gratis.</w:t>
                        </w:r>
                      </w:p>
                    </w:tc>
                    <w:tc>
                      <w:tcPr>
                        <w:tcW w:w="2245" w:type="dxa"/>
                      </w:tcPr>
                      <w:p w:rsidR="005A2238" w:rsidRPr="005A2238" w:rsidRDefault="005A2238" w:rsidP="005A2238">
                        <w:pPr>
                          <w:jc w:val="center"/>
                          <w:rPr>
                            <w:rFonts w:ascii="Eurostile" w:hAnsi="Eurostile"/>
                            <w:shadow/>
                            <w:color w:val="1D1B11"/>
                            <w:sz w:val="20"/>
                            <w:szCs w:val="20"/>
                            <w:lang w:val="es-ES"/>
                          </w:rPr>
                        </w:pPr>
                        <w:r w:rsidRPr="005A2238">
                          <w:rPr>
                            <w:rFonts w:ascii="Eurostile" w:hAnsi="Eurostile"/>
                            <w:shadow/>
                            <w:color w:val="1D1B11"/>
                            <w:sz w:val="20"/>
                            <w:szCs w:val="20"/>
                            <w:lang w:val="es-ES"/>
                          </w:rPr>
                          <w:pict>
                            <v:shape id="_x0000_i1027" type="#_x0000_t75" style="width:33.95pt;height:37.35pt">
                              <v:imagedata r:id="rId50" o:title="step_3"/>
                              <v:shadow on="t" color="#0d0d0d" offset="3pt,0" offset2="2pt,-4pt"/>
                            </v:shape>
                          </w:pict>
                        </w:r>
                      </w:p>
                      <w:p w:rsidR="005A2238" w:rsidRPr="005A2238" w:rsidRDefault="005A2238" w:rsidP="005A2238">
                        <w:pPr>
                          <w:jc w:val="both"/>
                          <w:rPr>
                            <w:rFonts w:ascii="Eurostile" w:hAnsi="Eurostile"/>
                            <w:shadow/>
                            <w:color w:val="1D1B11"/>
                            <w:sz w:val="20"/>
                            <w:szCs w:val="20"/>
                            <w:lang w:val="es-ES"/>
                          </w:rPr>
                        </w:pPr>
                        <w:r w:rsidRPr="005A2238">
                          <w:rPr>
                            <w:rFonts w:ascii="Eurostile" w:hAnsi="Eurostile"/>
                            <w:shadow/>
                            <w:color w:val="1D1B11"/>
                            <w:sz w:val="20"/>
                            <w:szCs w:val="20"/>
                            <w:lang w:val="es-ES"/>
                          </w:rPr>
                          <w:t xml:space="preserve">Una vez estudiemos vuestra situación nos comunicaremos para decidir cuál es el plan de actuación a tomar más adecuado y pertinente y </w:t>
                        </w:r>
                        <w:r w:rsidRPr="005A2238">
                          <w:rPr>
                            <w:rFonts w:ascii="Eurostile" w:hAnsi="Eurostile"/>
                            <w:b/>
                            <w:shadow/>
                            <w:color w:val="1D1B11"/>
                            <w:sz w:val="20"/>
                            <w:szCs w:val="20"/>
                            <w:lang w:val="es-ES"/>
                          </w:rPr>
                          <w:t>formalizar el contrato</w:t>
                        </w:r>
                        <w:r w:rsidRPr="005A2238">
                          <w:rPr>
                            <w:rFonts w:ascii="Eurostile" w:hAnsi="Eurostile"/>
                            <w:shadow/>
                            <w:color w:val="1D1B11"/>
                            <w:sz w:val="20"/>
                            <w:szCs w:val="20"/>
                            <w:lang w:val="es-ES"/>
                          </w:rPr>
                          <w:t>.</w:t>
                        </w:r>
                      </w:p>
                    </w:tc>
                  </w:tr>
                  <w:tr w:rsidR="005A2238" w:rsidRPr="005A2238" w:rsidTr="005A2238">
                    <w:tc>
                      <w:tcPr>
                        <w:tcW w:w="2310" w:type="dxa"/>
                      </w:tcPr>
                      <w:p w:rsidR="005A2238" w:rsidRPr="005A2238" w:rsidRDefault="005A2238" w:rsidP="005A2238">
                        <w:pPr>
                          <w:rPr>
                            <w:rFonts w:ascii="Eurostile" w:hAnsi="Eurostile"/>
                            <w:shadow/>
                            <w:color w:val="1D1B11"/>
                            <w:sz w:val="22"/>
                            <w:szCs w:val="20"/>
                            <w:lang w:val="es-ES"/>
                          </w:rPr>
                        </w:pPr>
                      </w:p>
                    </w:tc>
                    <w:tc>
                      <w:tcPr>
                        <w:tcW w:w="2245" w:type="dxa"/>
                      </w:tcPr>
                      <w:p w:rsidR="005A2238" w:rsidRPr="005A2238" w:rsidRDefault="005A2238" w:rsidP="005A2238">
                        <w:pPr>
                          <w:jc w:val="center"/>
                          <w:rPr>
                            <w:rFonts w:ascii="Eurostile" w:hAnsi="Eurostile"/>
                            <w:shadow/>
                            <w:color w:val="1D1B11"/>
                            <w:sz w:val="20"/>
                            <w:szCs w:val="20"/>
                            <w:lang w:val="es-ES"/>
                          </w:rPr>
                        </w:pPr>
                      </w:p>
                    </w:tc>
                    <w:tc>
                      <w:tcPr>
                        <w:tcW w:w="2245" w:type="dxa"/>
                      </w:tcPr>
                      <w:p w:rsidR="005A2238" w:rsidRPr="005A2238" w:rsidRDefault="005A2238" w:rsidP="005A2238">
                        <w:pPr>
                          <w:jc w:val="center"/>
                          <w:rPr>
                            <w:rFonts w:ascii="Eurostile" w:hAnsi="Eurostile"/>
                            <w:shadow/>
                            <w:color w:val="1D1B11"/>
                            <w:sz w:val="20"/>
                            <w:szCs w:val="20"/>
                            <w:lang w:val="es-ES"/>
                          </w:rPr>
                        </w:pPr>
                      </w:p>
                    </w:tc>
                  </w:tr>
                </w:tbl>
                <w:p w:rsidR="005A2238" w:rsidRPr="005A2238" w:rsidRDefault="005A2238" w:rsidP="005A2238">
                  <w:pPr>
                    <w:jc w:val="both"/>
                    <w:rPr>
                      <w:rFonts w:ascii="Eurostile" w:hAnsi="Eurostile"/>
                      <w:shadow/>
                      <w:color w:val="1D1B11"/>
                      <w:sz w:val="22"/>
                      <w:szCs w:val="20"/>
                      <w:lang w:val="es-ES"/>
                    </w:rPr>
                  </w:pPr>
                </w:p>
              </w:txbxContent>
            </v:textbox>
          </v:roundrect>
        </w:pict>
      </w:r>
      <w:r w:rsidR="001042CF">
        <w:rPr>
          <w:noProof/>
          <w:lang w:val="es-ES" w:eastAsia="es-ES" w:bidi="ar-SA"/>
        </w:rPr>
        <w:pict>
          <v:shape id="_x0000_s1146" type="#_x0000_t176" style="position:absolute;margin-left:38.05pt;margin-top:1in;width:144.45pt;height:428.25pt;z-index:-26;mso-position-horizontal-relative:page;mso-position-vertical-relative:page" o:regroupid="3" o:allowincell="f" filled="f" strokecolor="#663" strokeweight="2pt"/>
        </w:pict>
      </w:r>
    </w:p>
    <w:p w:rsidR="005853EC" w:rsidRDefault="005853EC"/>
    <w:p w:rsidR="005853EC" w:rsidRDefault="005853EC"/>
    <w:p w:rsidR="005853EC" w:rsidRDefault="005853EC"/>
    <w:p w:rsidR="005853EC" w:rsidRDefault="005853EC"/>
    <w:p w:rsidR="003B3D5E" w:rsidRDefault="00081F43">
      <w:r>
        <w:rPr>
          <w:noProof/>
          <w:lang w:val="es-ES" w:eastAsia="es-ES" w:bidi="ar-SA"/>
        </w:rPr>
        <w:pict>
          <v:roundrect id="_x0000_s1147" style="position:absolute;margin-left:51pt;margin-top:2in;width:121.5pt;height:99pt;z-index:124;mso-position-horizontal-relative:page;mso-position-vertical-relative:page" arcsize="10923f" o:regroupid="3" o:allowincell="f" fillcolor="#e1e1d7" strokecolor="#0d0d0d" strokeweight="0">
            <v:shadow on="t" color="#0d0d0d" offset="1pt,-1pt" offset2="-2pt,-6pt"/>
            <v:textbox>
              <w:txbxContent>
                <w:p w:rsidR="00081F43" w:rsidRPr="00081F43" w:rsidRDefault="00081F43" w:rsidP="00081F43">
                  <w:pPr>
                    <w:jc w:val="center"/>
                    <w:rPr>
                      <w:rFonts w:ascii="Eurostile" w:hAnsi="Eurostile"/>
                      <w:shadow/>
                      <w:color w:val="808080"/>
                      <w:sz w:val="22"/>
                      <w:szCs w:val="20"/>
                      <w:lang w:val="es-ES"/>
                    </w:rPr>
                  </w:pPr>
                  <w:r w:rsidRPr="00081F43">
                    <w:rPr>
                      <w:rFonts w:ascii="Eurostile" w:hAnsi="Eurostile"/>
                      <w:shadow/>
                      <w:color w:val="808080"/>
                      <w:sz w:val="22"/>
                      <w:szCs w:val="20"/>
                      <w:lang w:val="es-ES"/>
                    </w:rPr>
                    <w:t>Para envíos físicos de documentación, trabajos editados o material promocional usa esta dirección.</w:t>
                  </w:r>
                </w:p>
                <w:p w:rsidR="00081F43" w:rsidRPr="00081F43" w:rsidRDefault="00081F43" w:rsidP="00081F43">
                  <w:pPr>
                    <w:jc w:val="center"/>
                    <w:rPr>
                      <w:rFonts w:ascii="Eurostile" w:hAnsi="Eurostile"/>
                      <w:shadow/>
                      <w:color w:val="808080"/>
                      <w:sz w:val="22"/>
                      <w:szCs w:val="20"/>
                      <w:lang w:val="es-ES"/>
                    </w:rPr>
                  </w:pPr>
                  <w:r w:rsidRPr="00081F43">
                    <w:rPr>
                      <w:rFonts w:ascii="Eurostile" w:hAnsi="Eurostile"/>
                      <w:shadow/>
                      <w:color w:val="808080"/>
                      <w:sz w:val="22"/>
                      <w:szCs w:val="20"/>
                      <w:lang w:val="es-ES"/>
                    </w:rPr>
                    <w:t>No se reciben visitas en la misma.</w:t>
                  </w:r>
                </w:p>
              </w:txbxContent>
            </v:textbox>
          </v:roundrect>
        </w:pict>
      </w:r>
    </w:p>
    <w:p w:rsidR="003B3D5E" w:rsidRDefault="003B3D5E"/>
    <w:p w:rsidR="003B3D5E" w:rsidRDefault="003B3D5E"/>
    <w:p w:rsidR="003B3D5E" w:rsidRDefault="003B3D5E"/>
    <w:p w:rsidR="003B3D5E" w:rsidRDefault="003B3D5E"/>
    <w:p w:rsidR="003B3D5E" w:rsidRDefault="003B3D5E"/>
    <w:p w:rsidR="003B3D5E" w:rsidRDefault="003B3D5E"/>
    <w:p w:rsidR="003B3D5E" w:rsidRDefault="003B3D5E"/>
    <w:p w:rsidR="003B3D5E" w:rsidRDefault="00081F43">
      <w:r>
        <w:rPr>
          <w:noProof/>
          <w:lang w:val="es-ES" w:eastAsia="es-ES" w:bidi="ar-SA"/>
        </w:rPr>
        <w:pict>
          <v:line id="_x0000_s1401" style="position:absolute;z-index:136;mso-position-horizontal-relative:page;mso-position-vertical-relative:page" from="63.25pt,252pt" to="164.05pt,252pt" strokecolor="#330" strokeweight="1.5pt">
            <v:shadow on="t" offset="3pt,-1pt" offset2="2pt,-6pt"/>
            <w10:wrap anchorx="page" anchory="page"/>
          </v:line>
        </w:pict>
      </w:r>
      <w:r>
        <w:pict>
          <v:shape id="_x0000_s1149" type="#_x0000_t202" style="position:absolute;margin-left:45pt;margin-top:252pt;width:128.5pt;height:135pt;z-index:21;mso-position-horizontal-relative:page;mso-position-vertical-relative:page" o:allowincell="f" filled="f" stroked="f">
            <v:textbox style="mso-next-textbox:#_x0000_s1149" inset="0,0,0,0">
              <w:txbxContent>
                <w:p w:rsidR="00081F43" w:rsidRDefault="00081F43">
                  <w:pPr>
                    <w:jc w:val="center"/>
                    <w:rPr>
                      <w:sz w:val="18"/>
                      <w:szCs w:val="18"/>
                    </w:rPr>
                  </w:pPr>
                </w:p>
                <w:p w:rsidR="002C4AA3" w:rsidRPr="00081F43" w:rsidRDefault="00081F43">
                  <w:pPr>
                    <w:jc w:val="center"/>
                    <w:rPr>
                      <w:rFonts w:ascii="Eurostile" w:hAnsi="Eurostile"/>
                      <w:color w:val="C00000"/>
                      <w:sz w:val="28"/>
                      <w:szCs w:val="18"/>
                      <w:lang w:val="pt-BR"/>
                    </w:rPr>
                  </w:pPr>
                  <w:r w:rsidRPr="00081F43">
                    <w:rPr>
                      <w:rFonts w:ascii="Eurostile" w:hAnsi="Eurostile"/>
                      <w:color w:val="C00000"/>
                      <w:sz w:val="28"/>
                      <w:szCs w:val="18"/>
                    </w:rPr>
                    <w:t>JRCM</w:t>
                  </w:r>
                  <w:r w:rsidRPr="00081F43">
                    <w:rPr>
                      <w:rFonts w:ascii="Eurostile" w:hAnsi="Eurostile"/>
                      <w:color w:val="C00000"/>
                      <w:sz w:val="28"/>
                      <w:szCs w:val="18"/>
                      <w:lang w:val="pt-BR"/>
                    </w:rPr>
                    <w:t xml:space="preserve"> – MV – </w:t>
                  </w:r>
                  <w:r w:rsidRPr="00081F43">
                    <w:rPr>
                      <w:rFonts w:ascii="Eurostile" w:hAnsi="Eurostile"/>
                      <w:color w:val="C00000"/>
                      <w:sz w:val="28"/>
                      <w:szCs w:val="18"/>
                    </w:rPr>
                    <w:t>MPM</w:t>
                  </w:r>
                </w:p>
                <w:p w:rsidR="00081F43" w:rsidRPr="00081F43" w:rsidRDefault="00081F43">
                  <w:pPr>
                    <w:jc w:val="center"/>
                    <w:rPr>
                      <w:rFonts w:ascii="Eurostile" w:hAnsi="Eurostile"/>
                      <w:sz w:val="2"/>
                      <w:szCs w:val="18"/>
                      <w:lang w:val="pt-BR"/>
                    </w:rPr>
                  </w:pPr>
                </w:p>
                <w:p w:rsidR="00081F43" w:rsidRPr="00081F43" w:rsidRDefault="00081F43">
                  <w:pPr>
                    <w:jc w:val="center"/>
                    <w:rPr>
                      <w:rFonts w:ascii="Eurostile" w:hAnsi="Eurostile"/>
                      <w:sz w:val="18"/>
                      <w:szCs w:val="18"/>
                      <w:lang w:val="pt-BR"/>
                    </w:rPr>
                  </w:pPr>
                  <w:r w:rsidRPr="00081F43">
                    <w:rPr>
                      <w:rFonts w:ascii="Eurostile" w:hAnsi="Eurostile"/>
                      <w:sz w:val="18"/>
                      <w:szCs w:val="18"/>
                      <w:lang w:val="pt-BR"/>
                    </w:rPr>
                    <w:t xml:space="preserve">La </w:t>
                  </w:r>
                  <w:r w:rsidRPr="00081F43">
                    <w:rPr>
                      <w:rFonts w:ascii="Eurostile" w:hAnsi="Eurostile"/>
                      <w:sz w:val="18"/>
                      <w:szCs w:val="18"/>
                    </w:rPr>
                    <w:t>Resclosa</w:t>
                  </w:r>
                  <w:r w:rsidRPr="00081F43">
                    <w:rPr>
                      <w:rFonts w:ascii="Eurostile" w:hAnsi="Eurostile"/>
                      <w:sz w:val="18"/>
                      <w:szCs w:val="18"/>
                      <w:lang w:val="pt-BR"/>
                    </w:rPr>
                    <w:t xml:space="preserve"> </w:t>
                  </w:r>
                  <w:proofErr w:type="gramStart"/>
                  <w:r w:rsidRPr="00081F43">
                    <w:rPr>
                      <w:rFonts w:ascii="Eurostile" w:hAnsi="Eurostile"/>
                      <w:sz w:val="18"/>
                      <w:szCs w:val="18"/>
                      <w:lang w:val="pt-BR"/>
                    </w:rPr>
                    <w:t>5</w:t>
                  </w:r>
                  <w:proofErr w:type="gramEnd"/>
                </w:p>
                <w:p w:rsidR="00081F43" w:rsidRPr="00081F43" w:rsidRDefault="00081F43">
                  <w:pPr>
                    <w:jc w:val="center"/>
                    <w:rPr>
                      <w:rFonts w:ascii="Eurostile" w:hAnsi="Eurostile"/>
                      <w:sz w:val="18"/>
                      <w:szCs w:val="18"/>
                      <w:lang w:val="pt-BR"/>
                    </w:rPr>
                  </w:pPr>
                  <w:r w:rsidRPr="00081F43">
                    <w:rPr>
                      <w:rFonts w:ascii="Eurostile" w:hAnsi="Eurostile"/>
                      <w:sz w:val="18"/>
                      <w:szCs w:val="18"/>
                      <w:lang w:val="pt-BR"/>
                    </w:rPr>
                    <w:t xml:space="preserve">08348 </w:t>
                  </w:r>
                  <w:r w:rsidRPr="00081F43">
                    <w:rPr>
                      <w:rFonts w:ascii="Eurostile" w:hAnsi="Eurostile"/>
                      <w:sz w:val="18"/>
                      <w:szCs w:val="18"/>
                    </w:rPr>
                    <w:t>Cabrils</w:t>
                  </w:r>
                </w:p>
                <w:p w:rsidR="00081F43" w:rsidRPr="00081F43" w:rsidRDefault="00081F43">
                  <w:pPr>
                    <w:jc w:val="center"/>
                    <w:rPr>
                      <w:rFonts w:ascii="Eurostile" w:hAnsi="Eurostile"/>
                      <w:sz w:val="380"/>
                      <w:szCs w:val="18"/>
                      <w:lang w:val="pt-BR"/>
                    </w:rPr>
                  </w:pPr>
                  <w:r w:rsidRPr="00081F43">
                    <w:rPr>
                      <w:rFonts w:ascii="Eurostile" w:hAnsi="Eurostile"/>
                      <w:sz w:val="16"/>
                      <w:szCs w:val="18"/>
                      <w:lang w:val="pt-BR"/>
                    </w:rPr>
                    <w:t>Barcelona</w:t>
                  </w:r>
                </w:p>
                <w:p w:rsidR="00081F43" w:rsidRPr="00081F43" w:rsidRDefault="00081F43">
                  <w:pPr>
                    <w:jc w:val="center"/>
                    <w:rPr>
                      <w:rFonts w:ascii="Eurostile" w:hAnsi="Eurostile"/>
                      <w:szCs w:val="18"/>
                      <w:lang w:val="pt-BR"/>
                    </w:rPr>
                  </w:pPr>
                </w:p>
                <w:p w:rsidR="003B3D5E" w:rsidRPr="00081F43" w:rsidRDefault="00081F43">
                  <w:pPr>
                    <w:jc w:val="center"/>
                    <w:rPr>
                      <w:rFonts w:ascii="Eurostile" w:hAnsi="Eurostile"/>
                      <w:caps/>
                      <w:sz w:val="18"/>
                      <w:szCs w:val="18"/>
                      <w:lang w:val="pt-BR"/>
                    </w:rPr>
                  </w:pPr>
                  <w:r w:rsidRPr="00081F43">
                    <w:rPr>
                      <w:rFonts w:ascii="Eurostile" w:hAnsi="Eurostile"/>
                      <w:caps/>
                      <w:sz w:val="18"/>
                      <w:szCs w:val="18"/>
                    </w:rPr>
                    <w:t>SMS</w:t>
                  </w:r>
                  <w:r w:rsidRPr="00081F43">
                    <w:rPr>
                      <w:rFonts w:ascii="Eurostile" w:hAnsi="Eurostile"/>
                      <w:caps/>
                      <w:sz w:val="18"/>
                      <w:szCs w:val="18"/>
                      <w:lang w:val="pt-BR"/>
                    </w:rPr>
                    <w:t>/</w:t>
                  </w:r>
                  <w:r w:rsidRPr="00081F43">
                    <w:rPr>
                      <w:rFonts w:ascii="Eurostile" w:hAnsi="Eurostile"/>
                      <w:caps/>
                      <w:sz w:val="18"/>
                      <w:szCs w:val="18"/>
                    </w:rPr>
                    <w:t>Whatsup</w:t>
                  </w:r>
                  <w:r w:rsidR="003B3D5E" w:rsidRPr="00081F43">
                    <w:rPr>
                      <w:rFonts w:ascii="Eurostile" w:hAnsi="Eurostile"/>
                      <w:caps/>
                      <w:sz w:val="18"/>
                      <w:szCs w:val="18"/>
                      <w:lang w:val="pt-BR"/>
                    </w:rPr>
                    <w:t>:</w:t>
                  </w:r>
                </w:p>
                <w:p w:rsidR="003B3D5E" w:rsidRPr="00081F43" w:rsidRDefault="003B3D5E">
                  <w:pPr>
                    <w:jc w:val="center"/>
                    <w:rPr>
                      <w:rFonts w:ascii="Eurostile" w:hAnsi="Eurostile"/>
                      <w:sz w:val="12"/>
                      <w:szCs w:val="18"/>
                      <w:lang w:val="pt-BR"/>
                    </w:rPr>
                  </w:pPr>
                  <w:r w:rsidRPr="00081F43">
                    <w:rPr>
                      <w:rFonts w:ascii="Eurostile" w:hAnsi="Eurostile"/>
                      <w:sz w:val="18"/>
                      <w:szCs w:val="18"/>
                      <w:lang w:val="pt-BR"/>
                    </w:rPr>
                    <w:t>(</w:t>
                  </w:r>
                  <w:r w:rsidR="00081F43" w:rsidRPr="00081F43">
                    <w:rPr>
                      <w:rFonts w:ascii="Eurostile" w:hAnsi="Eurostile"/>
                      <w:sz w:val="18"/>
                      <w:szCs w:val="18"/>
                      <w:lang w:val="pt-BR"/>
                    </w:rPr>
                    <w:t>+34</w:t>
                  </w:r>
                  <w:r w:rsidRPr="00081F43">
                    <w:rPr>
                      <w:rFonts w:ascii="Eurostile" w:hAnsi="Eurostile"/>
                      <w:sz w:val="18"/>
                      <w:szCs w:val="18"/>
                      <w:lang w:val="pt-BR"/>
                    </w:rPr>
                    <w:t xml:space="preserve">) </w:t>
                  </w:r>
                  <w:r w:rsidR="00081F43" w:rsidRPr="00081F43">
                    <w:rPr>
                      <w:rFonts w:ascii="Eurostile" w:hAnsi="Eurostile"/>
                      <w:sz w:val="18"/>
                      <w:szCs w:val="18"/>
                      <w:lang w:val="pt-BR"/>
                    </w:rPr>
                    <w:t>662 63 43 80</w:t>
                  </w:r>
                </w:p>
                <w:p w:rsidR="00081F43" w:rsidRPr="00081F43" w:rsidRDefault="00081F43">
                  <w:pPr>
                    <w:jc w:val="center"/>
                    <w:rPr>
                      <w:rFonts w:ascii="Eurostile" w:hAnsi="Eurostile"/>
                      <w:sz w:val="12"/>
                      <w:szCs w:val="18"/>
                      <w:lang w:val="pt-BR"/>
                    </w:rPr>
                  </w:pPr>
                </w:p>
                <w:p w:rsidR="003B3D5E" w:rsidRPr="00081F43" w:rsidRDefault="00081F43">
                  <w:pPr>
                    <w:jc w:val="center"/>
                    <w:rPr>
                      <w:rFonts w:ascii="Eurostile" w:hAnsi="Eurostile"/>
                      <w:caps/>
                      <w:sz w:val="18"/>
                      <w:szCs w:val="18"/>
                      <w:lang w:val="pt-BR"/>
                    </w:rPr>
                  </w:pPr>
                  <w:bookmarkStart w:id="0" w:name="_Hlt460832717"/>
                  <w:bookmarkEnd w:id="0"/>
                  <w:r w:rsidRPr="00081F43">
                    <w:rPr>
                      <w:rFonts w:ascii="Eurostile" w:hAnsi="Eurostile"/>
                      <w:sz w:val="18"/>
                      <w:szCs w:val="18"/>
                      <w:lang w:val="pt-BR"/>
                    </w:rPr>
                    <w:t>Email de contacto</w:t>
                  </w:r>
                </w:p>
                <w:p w:rsidR="003B3D5E" w:rsidRPr="00081F43" w:rsidRDefault="00081F43">
                  <w:pPr>
                    <w:jc w:val="center"/>
                    <w:rPr>
                      <w:rFonts w:ascii="Eurostile" w:hAnsi="Eurostile"/>
                      <w:sz w:val="18"/>
                      <w:szCs w:val="18"/>
                      <w:lang w:val="pt-BR"/>
                    </w:rPr>
                  </w:pPr>
                  <w:hyperlink r:id="rId51" w:history="1">
                    <w:r w:rsidRPr="00081F43">
                      <w:rPr>
                        <w:rStyle w:val="Hipervnculo"/>
                        <w:rFonts w:ascii="Eurostile" w:hAnsi="Eurostile"/>
                        <w:sz w:val="18"/>
                        <w:szCs w:val="18"/>
                        <w:lang w:val="pt-BR"/>
                      </w:rPr>
                      <w:t>livemusic011@gmail.com</w:t>
                    </w:r>
                  </w:hyperlink>
                </w:p>
                <w:p w:rsidR="00081F43" w:rsidRPr="00081F43" w:rsidRDefault="00081F43">
                  <w:pPr>
                    <w:jc w:val="center"/>
                    <w:rPr>
                      <w:rFonts w:ascii="Eurostile" w:hAnsi="Eurostile"/>
                      <w:sz w:val="18"/>
                      <w:szCs w:val="18"/>
                      <w:lang w:val="pt-BR"/>
                    </w:rPr>
                  </w:pPr>
                </w:p>
              </w:txbxContent>
            </v:textbox>
            <w10:wrap anchorx="page" anchory="page"/>
          </v:shape>
        </w:pict>
      </w:r>
    </w:p>
    <w:p w:rsidR="003B3D5E" w:rsidRDefault="003B3D5E"/>
    <w:p w:rsidR="003B3D5E" w:rsidRDefault="003B3D5E"/>
    <w:p w:rsidR="003B3D5E" w:rsidRDefault="003B3D5E"/>
    <w:p w:rsidR="003B3D5E" w:rsidRDefault="00081F43">
      <w:r>
        <w:rPr>
          <w:noProof/>
          <w:lang w:val="es-ES" w:eastAsia="es-ES" w:bidi="ar-SA"/>
        </w:rPr>
        <w:pict>
          <v:line id="_x0000_s1402" style="position:absolute;z-index:137;mso-position-horizontal-relative:page;mso-position-vertical-relative:page" from="63.25pt,315pt" to="164.05pt,315pt" strokecolor="#330" strokeweight="1.5pt">
            <v:shadow on="t" offset="3pt,-1pt" offset2="2pt,-6pt"/>
            <w10:wrap anchorx="page" anchory="page"/>
          </v:line>
        </w:pict>
      </w:r>
    </w:p>
    <w:p w:rsidR="003B3D5E" w:rsidRDefault="003B3D5E"/>
    <w:p w:rsidR="003B3D5E" w:rsidRDefault="00081F43">
      <w:r>
        <w:pict>
          <v:line id="REC 17" o:spid="_x0000_s1151" style="position:absolute;z-index:23;mso-position-horizontal-relative:page;mso-position-vertical-relative:page" from="63.25pt,342pt" to="164.05pt,342pt" strokecolor="#330" strokeweight="1.5pt">
            <v:shadow on="t" offset="3pt,-1pt" offset2="2pt,-6pt"/>
            <w10:wrap anchorx="page" anchory="page"/>
          </v:line>
        </w:pict>
      </w:r>
    </w:p>
    <w:p w:rsidR="003B3D5E" w:rsidRDefault="003B3D5E"/>
    <w:p w:rsidR="003B3D5E" w:rsidRDefault="00081F43">
      <w:r>
        <w:rPr>
          <w:noProof/>
          <w:lang w:val="es-ES" w:eastAsia="es-ES" w:bidi="ar-SA"/>
        </w:rPr>
        <w:pict>
          <v:line id="_x0000_s1403" style="position:absolute;z-index:138;mso-position-horizontal-relative:page;mso-position-vertical-relative:page" from="63.25pt,369pt" to="164.05pt,369pt" strokecolor="#330" strokeweight="1.5pt">
            <v:shadow on="t" offset="3pt,-1pt" offset2="2pt,-6pt"/>
            <w10:wrap anchorx="page" anchory="page"/>
          </v:line>
        </w:pict>
      </w:r>
    </w:p>
    <w:p w:rsidR="003B3D5E" w:rsidRDefault="00081F43">
      <w:r>
        <w:rPr>
          <w:noProof/>
        </w:rPr>
        <w:pict>
          <v:shape id="_x0000_s1275" type="#_x0000_t202" style="position:absolute;margin-left:45pt;margin-top:378pt;width:127.5pt;height:36pt;z-index:36;mso-position-horizontal-relative:page;mso-position-vertical-relative:page" o:allowincell="f" filled="f" stroked="f">
            <v:textbox style="mso-next-textbox:#_x0000_s1275" inset="0,0,0,0">
              <w:txbxContent>
                <w:p w:rsidR="009F7E31" w:rsidRPr="00081F43" w:rsidRDefault="001042CF" w:rsidP="009F7E31">
                  <w:pPr>
                    <w:spacing w:after="60"/>
                    <w:jc w:val="center"/>
                    <w:rPr>
                      <w:rFonts w:ascii="Eurostile" w:hAnsi="Eurostile"/>
                      <w:sz w:val="22"/>
                    </w:rPr>
                  </w:pPr>
                  <w:r w:rsidRPr="00081F43">
                    <w:rPr>
                      <w:rFonts w:ascii="Eurostile" w:hAnsi="Eurostile"/>
                      <w:sz w:val="22"/>
                      <w:szCs w:val="20"/>
                    </w:rPr>
                    <w:t>Nuestra Web</w:t>
                  </w:r>
                </w:p>
                <w:p w:rsidR="009F7E31" w:rsidRPr="00081F43" w:rsidRDefault="001042CF" w:rsidP="009F7E31">
                  <w:pPr>
                    <w:spacing w:after="60"/>
                    <w:jc w:val="center"/>
                    <w:rPr>
                      <w:rFonts w:ascii="Eurostile" w:hAnsi="Eurostile"/>
                      <w:b/>
                      <w:bCs/>
                      <w:shadow/>
                      <w:color w:val="17365D"/>
                      <w:sz w:val="18"/>
                      <w:szCs w:val="20"/>
                      <w:lang w:val="pt-BR"/>
                    </w:rPr>
                  </w:pPr>
                  <w:hyperlink r:id="rId52" w:history="1">
                    <w:r w:rsidRPr="00081F43">
                      <w:rPr>
                        <w:rStyle w:val="Hipervnculo"/>
                        <w:rFonts w:ascii="Eurostile" w:hAnsi="Eurostile"/>
                        <w:b/>
                        <w:bCs/>
                        <w:shadow/>
                        <w:color w:val="17365D"/>
                        <w:sz w:val="18"/>
                        <w:szCs w:val="20"/>
                        <w:u w:val="none"/>
                        <w:lang w:val="pt-BR"/>
                      </w:rPr>
                      <w:t>Http://promodisc.weebly.com</w:t>
                    </w:r>
                  </w:hyperlink>
                </w:p>
                <w:p w:rsidR="00081F43" w:rsidRPr="009F7E31" w:rsidRDefault="00081F43" w:rsidP="009F7E31">
                  <w:pPr>
                    <w:spacing w:after="60"/>
                    <w:jc w:val="center"/>
                    <w:rPr>
                      <w:lang w:val="pt-BR"/>
                    </w:rPr>
                  </w:pPr>
                </w:p>
              </w:txbxContent>
            </v:textbox>
            <w10:wrap anchorx="page" anchory="page"/>
          </v:shape>
        </w:pict>
      </w:r>
    </w:p>
    <w:p w:rsidR="003B3D5E" w:rsidRDefault="003B3D5E"/>
    <w:p w:rsidR="003B3D5E" w:rsidRDefault="003B3D5E"/>
    <w:p w:rsidR="003B3D5E" w:rsidRDefault="005A2238">
      <w:r>
        <w:rPr>
          <w:noProof/>
          <w:lang w:val="es-ES" w:eastAsia="es-ES" w:bidi="ar-SA"/>
        </w:rPr>
        <w:pict>
          <v:group id="_x0000_s1409" style="position:absolute;margin-left:11.5pt;margin-top:6.05pt;width:126pt;height:54pt;z-index:140" coordorigin="950,8100" coordsize="2520,1080">
            <v:shape id="COM 8" o:spid="_x0000_s1145" type="#_x0000_t176" alt="Rectángulo de diseño" style="position:absolute;left:950;top:8100;width:2520;height:1080;mso-position-horizontal-relative:page;mso-position-vertical-relative:page" o:allowincell="f" fillcolor="#c2c2ae" stroked="f" strokeweight="0">
              <v:shadow on="t" color="#0d0d0d" offset=",0" offset2=",-4pt"/>
            </v:shape>
            <v:shape id="_x0000_s1406" type="#_x0000_t75" href="https://twitter.com/MsicaViva" style="position:absolute;left:2520;top:8280;width:720;height:720" o:button="t">
              <v:fill o:detectmouseclick="t"/>
              <v:imagedata r:id="rId53" o:title="twitter"/>
              <v:shadow on="t" color="#0d0d0d" offset=",-2pt" offset2=",-8pt"/>
            </v:shape>
            <v:shape id="_x0000_s1407" type="#_x0000_t75" href="http://www.youtube.com/user/MsicaViva" style="position:absolute;left:1858;top:8280;width:720;height:720" o:button="t">
              <v:fill o:detectmouseclick="t"/>
              <v:imagedata r:id="rId54" o:title="youtube"/>
              <v:shadow on="t" color="#0d0d0d" offset=",-2pt" offset2=",-8pt"/>
            </v:shape>
            <v:shape id="_x0000_s1408" type="#_x0000_t75" href="https://www.facebook.com/musicavivaPR" style="position:absolute;left:1195;top:8280;width:720;height:720" o:button="t">
              <v:fill o:detectmouseclick="t"/>
              <v:imagedata r:id="rId55" o:title="facebook"/>
              <v:shadow on="t" color="#0d0d0d" offset=",-2pt" offset2=",-8pt"/>
            </v:shape>
          </v:group>
        </w:pict>
      </w:r>
    </w:p>
    <w:p w:rsidR="003B3D5E" w:rsidRDefault="003B3D5E"/>
    <w:p w:rsidR="003B3D5E" w:rsidRDefault="00523284">
      <w:r>
        <w:rPr>
          <w:noProof/>
        </w:rPr>
        <w:pict>
          <v:shape id="_x0000_s1405" type="#_x0000_t75" href="promodisc.weebly.com/promoservicio3meses.html" style="position:absolute;margin-left:138.95pt;margin-top:5.45pt;width:115.5pt;height:69.15pt;z-index:145" o:button="t">
            <v:fill o:detectmouseclick="t"/>
            <v:imagedata r:id="rId56" o:title="inscribirse2"/>
            <v:shadow on="t" offset=",-1pt" offset2=",-6pt"/>
          </v:shape>
        </w:pict>
      </w:r>
    </w:p>
    <w:p w:rsidR="003B3D5E" w:rsidRDefault="003B3D5E"/>
    <w:p w:rsidR="003B3D5E" w:rsidRDefault="003B3D5E"/>
    <w:p w:rsidR="003B3D5E" w:rsidRDefault="003B3D5E"/>
    <w:p w:rsidR="003B3D5E" w:rsidRDefault="005A2238">
      <w:r>
        <w:rPr>
          <w:noProof/>
          <w:lang w:val="es-ES" w:eastAsia="es-ES" w:bidi="ar-SA"/>
        </w:rPr>
        <w:pict>
          <v:shape id="_x0000_s1416" type="#_x0000_t176" style="position:absolute;margin-left:37.05pt;margin-top:513.15pt;width:531.95pt;height:4in;z-index:-3;mso-position-horizontal-relative:page;mso-position-vertical-relative:page" o:allowincell="f" filled="f" strokecolor="#365f91" strokeweight="2pt">
            <v:shadow on="t" offset="1pt,0" offset2="-2pt,-4pt"/>
            <v:textbox inset="1mm,1mm,1mm,1mm">
              <w:txbxContent>
                <w:p w:rsidR="005A2238" w:rsidRPr="005A2238" w:rsidRDefault="005A2238" w:rsidP="005A2238">
                  <w:pPr>
                    <w:jc w:val="both"/>
                    <w:rPr>
                      <w:rFonts w:ascii="Eurostile" w:hAnsi="Eurostile"/>
                      <w:sz w:val="20"/>
                    </w:rPr>
                  </w:pPr>
                  <w:r w:rsidRPr="005A2238">
                    <w:rPr>
                      <w:rFonts w:ascii="Eurostile" w:hAnsi="Eurostile"/>
                      <w:sz w:val="20"/>
                    </w:rPr>
                    <w:t>A grandes rasgos las condiciones que solicitamos para representar y promover una formación o solista son:</w:t>
                  </w:r>
                </w:p>
                <w:p w:rsidR="005A2238" w:rsidRPr="005A2238" w:rsidRDefault="005A2238" w:rsidP="005A2238">
                  <w:pPr>
                    <w:jc w:val="both"/>
                    <w:rPr>
                      <w:rFonts w:ascii="Eurostile" w:hAnsi="Eurostile"/>
                      <w:sz w:val="20"/>
                    </w:rPr>
                  </w:pPr>
                </w:p>
                <w:p w:rsidR="005A2238" w:rsidRPr="005A2238" w:rsidRDefault="005A2238" w:rsidP="005A2238">
                  <w:pPr>
                    <w:numPr>
                      <w:ilvl w:val="0"/>
                      <w:numId w:val="2"/>
                    </w:numPr>
                    <w:jc w:val="both"/>
                    <w:rPr>
                      <w:rFonts w:ascii="Eurostile" w:hAnsi="Eurostile"/>
                      <w:sz w:val="20"/>
                    </w:rPr>
                  </w:pPr>
                  <w:r w:rsidRPr="005A2238">
                    <w:rPr>
                      <w:rFonts w:ascii="Eurostile" w:hAnsi="Eurostile"/>
                      <w:sz w:val="20"/>
                    </w:rPr>
                    <w:t>Contrato inicial en exclusiva por un período de tres (3) años.</w:t>
                  </w:r>
                </w:p>
                <w:p w:rsidR="005A2238" w:rsidRPr="005A2238" w:rsidRDefault="005A2238" w:rsidP="005A2238">
                  <w:pPr>
                    <w:numPr>
                      <w:ilvl w:val="0"/>
                      <w:numId w:val="2"/>
                    </w:numPr>
                    <w:jc w:val="both"/>
                    <w:rPr>
                      <w:rFonts w:ascii="Eurostile" w:hAnsi="Eurostile"/>
                      <w:sz w:val="20"/>
                    </w:rPr>
                  </w:pPr>
                  <w:r w:rsidRPr="005A2238">
                    <w:rPr>
                      <w:rFonts w:ascii="Eurostile" w:hAnsi="Eurostile"/>
                      <w:sz w:val="20"/>
                    </w:rPr>
                    <w:t>Disponer de al menos un trabajo ya editado en el mercado.</w:t>
                  </w:r>
                </w:p>
                <w:p w:rsidR="005A2238" w:rsidRPr="005A2238" w:rsidRDefault="005A2238" w:rsidP="005A2238">
                  <w:pPr>
                    <w:numPr>
                      <w:ilvl w:val="0"/>
                      <w:numId w:val="2"/>
                    </w:numPr>
                    <w:jc w:val="both"/>
                    <w:rPr>
                      <w:rFonts w:ascii="Eurostile" w:hAnsi="Eurostile"/>
                      <w:sz w:val="20"/>
                    </w:rPr>
                  </w:pPr>
                  <w:r w:rsidRPr="005A2238">
                    <w:rPr>
                      <w:rFonts w:ascii="Eurostile" w:hAnsi="Eurostile"/>
                      <w:sz w:val="20"/>
                    </w:rPr>
                    <w:t>Haber realizado un mínimo de 10 conciertos</w:t>
                  </w:r>
                </w:p>
                <w:p w:rsidR="005A2238" w:rsidRPr="005A2238" w:rsidRDefault="005A2238" w:rsidP="005A2238">
                  <w:pPr>
                    <w:numPr>
                      <w:ilvl w:val="0"/>
                      <w:numId w:val="2"/>
                    </w:numPr>
                    <w:jc w:val="both"/>
                    <w:rPr>
                      <w:rFonts w:ascii="Eurostile" w:hAnsi="Eurostile"/>
                      <w:sz w:val="20"/>
                    </w:rPr>
                  </w:pPr>
                  <w:r w:rsidRPr="005A2238">
                    <w:rPr>
                      <w:rFonts w:ascii="Eurostile" w:hAnsi="Eurostile"/>
                      <w:sz w:val="20"/>
                    </w:rPr>
                    <w:t>Disponer de al menos un videoclip</w:t>
                  </w:r>
                </w:p>
                <w:p w:rsidR="005A2238" w:rsidRPr="005A2238" w:rsidRDefault="005A2238" w:rsidP="005A2238">
                  <w:pPr>
                    <w:jc w:val="both"/>
                    <w:rPr>
                      <w:rFonts w:ascii="Eurostile" w:hAnsi="Eurostile"/>
                      <w:sz w:val="20"/>
                    </w:rPr>
                  </w:pPr>
                </w:p>
                <w:p w:rsidR="005A2238" w:rsidRPr="005A2238" w:rsidRDefault="005A2238" w:rsidP="005A2238">
                  <w:pPr>
                    <w:jc w:val="both"/>
                    <w:rPr>
                      <w:rFonts w:ascii="Eurostile" w:hAnsi="Eurostile"/>
                      <w:sz w:val="20"/>
                    </w:rPr>
                  </w:pPr>
                  <w:r w:rsidRPr="005A2238">
                    <w:rPr>
                      <w:rFonts w:ascii="Eurostile" w:hAnsi="Eurostile"/>
                      <w:sz w:val="20"/>
                    </w:rPr>
                    <w:t>Nuestro sistema es totalmente válido para funcionar desde y hacia cualquier punto de la geografía nacional, bien directamente a través nuestro o a través de algunas de las delegaciones que esperamos muy pronto tener abiertas en muchas de las grandes ciudades de la península e islas.</w:t>
                  </w:r>
                </w:p>
                <w:p w:rsidR="005A2238" w:rsidRPr="005A2238" w:rsidRDefault="005A2238" w:rsidP="005A2238">
                  <w:pPr>
                    <w:jc w:val="both"/>
                    <w:rPr>
                      <w:rFonts w:ascii="Eurostile" w:hAnsi="Eurostile"/>
                      <w:sz w:val="20"/>
                    </w:rPr>
                  </w:pPr>
                </w:p>
                <w:p w:rsidR="005A2238" w:rsidRPr="005A2238" w:rsidRDefault="005A2238" w:rsidP="005A2238">
                  <w:pPr>
                    <w:jc w:val="both"/>
                    <w:rPr>
                      <w:rFonts w:ascii="Eurostile" w:hAnsi="Eurostile"/>
                      <w:sz w:val="20"/>
                    </w:rPr>
                  </w:pPr>
                  <w:r w:rsidRPr="005A2238">
                    <w:rPr>
                      <w:rFonts w:ascii="Eurostile" w:hAnsi="Eurostile"/>
                      <w:sz w:val="20"/>
                    </w:rPr>
                    <w:t xml:space="preserve">Todas las condiciones son partiendo de nuestra principal premisa </w:t>
                  </w:r>
                  <w:r w:rsidRPr="006446AF">
                    <w:rPr>
                      <w:rFonts w:ascii="Eurostile" w:hAnsi="Eurostile"/>
                      <w:b/>
                      <w:color w:val="C00000"/>
                      <w:sz w:val="20"/>
                    </w:rPr>
                    <w:t>QUE NO CUESTE DINERO</w:t>
                  </w:r>
                  <w:r w:rsidRPr="005A2238">
                    <w:rPr>
                      <w:rFonts w:ascii="Eurostile" w:hAnsi="Eurostile"/>
                      <w:sz w:val="20"/>
                    </w:rPr>
                    <w:t xml:space="preserve"> a las formaciones o solistas que representemos.</w:t>
                  </w:r>
                </w:p>
                <w:p w:rsidR="005A2238" w:rsidRDefault="005A2238" w:rsidP="005A2238">
                  <w:pPr>
                    <w:jc w:val="both"/>
                    <w:rPr>
                      <w:rFonts w:ascii="Eurostile" w:hAnsi="Eurostile"/>
                      <w:sz w:val="20"/>
                    </w:rPr>
                  </w:pPr>
                  <w:r w:rsidRPr="005A2238">
                    <w:rPr>
                      <w:rFonts w:ascii="Eurostile" w:hAnsi="Eurostile"/>
                      <w:sz w:val="20"/>
                    </w:rPr>
                    <w:t>Evidentemente hay servicios externos que SÍ costarán dinero (estudios de grabación, mastering, merchandising oficial</w:t>
                  </w:r>
                  <w:r>
                    <w:rPr>
                      <w:rFonts w:ascii="Eurostile" w:hAnsi="Eurostile"/>
                      <w:sz w:val="20"/>
                    </w:rPr>
                    <w:t>, transporte, alojamientos, caterings, etc.), pero nuestros servicios se basan en percibir una comisión en base a los ingresos que seamos capaces de conseguir para cada formación o solista a través de eventos, trabajos concretos o consecución de aportaciones directas de patrocinadores.</w:t>
                  </w:r>
                </w:p>
                <w:p w:rsidR="005A2238" w:rsidRDefault="005A2238" w:rsidP="005A2238">
                  <w:pPr>
                    <w:jc w:val="both"/>
                    <w:rPr>
                      <w:rFonts w:ascii="Eurostile" w:hAnsi="Eurostile"/>
                      <w:sz w:val="20"/>
                    </w:rPr>
                  </w:pPr>
                  <w:r>
                    <w:rPr>
                      <w:rFonts w:ascii="Eurostile" w:hAnsi="Eurostile"/>
                      <w:sz w:val="20"/>
                    </w:rPr>
                    <w:t>Muchos de los servicios que hoy estás teniendo y que consideras a un precio justo, razonable e incluso económico, somos capaces de conseguir costes mejores, incluso en el mismo lugar en el que ahora mismo te lo están ofreciendo y que estés usando o comprando.</w:t>
                  </w:r>
                </w:p>
                <w:p w:rsidR="005A2238" w:rsidRDefault="005A2238" w:rsidP="005A2238">
                  <w:pPr>
                    <w:jc w:val="both"/>
                    <w:rPr>
                      <w:rFonts w:ascii="Eurostile" w:hAnsi="Eurostile"/>
                      <w:sz w:val="20"/>
                    </w:rPr>
                  </w:pPr>
                  <w:r>
                    <w:rPr>
                      <w:rFonts w:ascii="Eurostile" w:hAnsi="Eurostile"/>
                      <w:sz w:val="20"/>
                    </w:rPr>
                    <w:t>Hasta el 1 de febrero, para las primeras 25 formaciones que se inscriban y tras el estudio pertinente representemos podrán disfrutar de un período de prueba de sólo tres meses y que conozcan nuestro sistema de trabajo.</w:t>
                  </w:r>
                </w:p>
                <w:p w:rsidR="005A2238" w:rsidRPr="005A2238" w:rsidRDefault="005A2238" w:rsidP="005A2238">
                  <w:pPr>
                    <w:jc w:val="center"/>
                    <w:rPr>
                      <w:rFonts w:ascii="Eurostile" w:hAnsi="Eurostile"/>
                      <w:b/>
                      <w:color w:val="C00000"/>
                    </w:rPr>
                  </w:pPr>
                  <w:r w:rsidRPr="005A2238">
                    <w:rPr>
                      <w:rFonts w:ascii="Eurostile" w:hAnsi="Eurostile"/>
                      <w:b/>
                      <w:color w:val="C00000"/>
                    </w:rPr>
                    <w:t>¿Nos dejas que te lo demostremos? Vas a trabajar duro, pero también tendrás tu recompensa</w:t>
                  </w:r>
                </w:p>
              </w:txbxContent>
            </v:textbox>
          </v:shape>
        </w:pict>
      </w:r>
    </w:p>
    <w:p w:rsidR="003B3D5E" w:rsidRDefault="003B3D5E"/>
    <w:p w:rsidR="003B3D5E" w:rsidRDefault="005A2238">
      <w:r>
        <w:rPr>
          <w:noProof/>
        </w:rPr>
        <w:pict>
          <v:shape id="_x0000_s1419" type="#_x0000_t75" style="position:absolute;margin-left:390pt;margin-top:12.65pt;width:66pt;height:66pt;rotation:857511fd;z-index:148">
            <v:imagedata r:id="rId57" o:title="icon-press-room"/>
            <v:shadow on="t" color="#0d0d0d"/>
          </v:shape>
        </w:pict>
      </w:r>
    </w:p>
    <w:p w:rsidR="003B3D5E" w:rsidRDefault="003B3D5E"/>
    <w:p w:rsidR="003B3D5E" w:rsidRDefault="003B3D5E">
      <w:r>
        <w:pict>
          <v:line id="_x0000_s1026" style="position:absolute;z-index:-144;visibility:visible;mso-wrap-edited:f;mso-position-horizontal-relative:page;mso-position-vertical-relative:page" from="37.05pt,506.35pt" to="577.05pt,506.35pt" o:allowincell="f" strokeweight="1pt">
            <v:stroke endcap="round"/>
            <v:imagedata embosscolor="shadow add(51)"/>
            <v:shadow on="t" type="emboss" color="lineOrFill darken(153)" color2="shadow add(102)" offset="-1pt,-1pt"/>
            <w10:wrap anchorx="page" anchory="page"/>
          </v:line>
        </w:pict>
      </w:r>
    </w:p>
    <w:p w:rsidR="003B3D5E" w:rsidRDefault="003B3D5E"/>
    <w:sectPr w:rsidR="003B3D5E" w:rsidSect="003B3D5E">
      <w:headerReference w:type="even" r:id="rId58"/>
      <w:footerReference w:type="even" r:id="rId59"/>
      <w:type w:val="continuous"/>
      <w:pgSz w:w="11907" w:h="16839"/>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83E" w:rsidRDefault="00D1283E">
      <w:r>
        <w:separator/>
      </w:r>
    </w:p>
  </w:endnote>
  <w:endnote w:type="continuationSeparator" w:id="0">
    <w:p w:rsidR="00D1283E" w:rsidRDefault="00D128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5E" w:rsidRDefault="003B3D5E">
    <w:pPr>
      <w:pStyle w:val="Piedepgina"/>
    </w:pPr>
    <w:r>
      <w:pict>
        <v:rect id="COM 7" o:spid="_x0000_s4103" style="position:absolute;margin-left:59.7pt;margin-top:737.25pt;width:145.5pt;height:17.55pt;z-index:1;mso-position-horizontal-relative:page;mso-position-vertical-relative:page" fillcolor="#c2c2ae" stroked="f" strokeweight="0">
          <w10:wrap anchorx="page" anchory="page"/>
        </v:rect>
      </w:pict>
    </w:r>
    <w:r>
      <w:pict>
        <v:line id="REC 15" o:spid="_x0000_s4104" style="position:absolute;z-index:3;mso-position-horizontal-relative:page;mso-position-vertical-relative:page" from="35.3pt,745.45pt" to="573.15pt,745.45pt" o:allowincell="f" fillcolor="black" strokecolor="#663"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5E" w:rsidRDefault="003B3D5E">
    <w:pPr>
      <w:pStyle w:val="Piedepgina"/>
    </w:pPr>
    <w:r>
      <w:pict>
        <v:group id="_x0000_s4105" style="position:absolute;margin-left:142.3pt;margin-top:7.8pt;width:408pt;height:17.55pt;z-index:4" coordorigin="3326,14760" coordsize="8160,351">
          <v:rect id="COM 1" o:spid="_x0000_s4106" style="position:absolute;left:8100;top:14760;width:2910;height:351;mso-wrap-edited:f;mso-position-horizontal-relative:page;mso-position-vertical-relative:page" wrapcoords="-111 0 -111 20660 21600 20660 21600 0 -111 0" fillcolor="#c2c2ae" stroked="f" strokeweight="0"/>
          <v:line id="REC 1" o:spid="_x0000_s4107" style="position:absolute;mso-wrap-edited:f;mso-position-horizontal-relative:page;mso-position-vertical-relative:page" from="3326,14924" to="11486,14924" wrapcoords="0 0 -79 2147483647 21719 2147483647 0 0 0 0" fillcolor="black" strokecolor="#663" strokeweight="2pt"/>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5E" w:rsidRDefault="003B3D5E">
    <w:pPr>
      <w:pStyle w:val="Piedepgina"/>
    </w:pPr>
    <w:r>
      <w:pict>
        <v:group id="_x0000_s4108" style="position:absolute;margin-left:130.3pt;margin-top:-4.2pt;width:408pt;height:17.55pt;z-index:2" coordorigin="3326,14760" coordsize="8160,351">
          <v:rect id="COM 1" o:spid="_x0000_s4109" style="position:absolute;left:8100;top:14760;width:2910;height:351;mso-wrap-edited:f;mso-position-horizontal-relative:page;mso-position-vertical-relative:page" wrapcoords="-111 0 -111 20660 21600 20660 21600 0 -111 0" fillcolor="#c2c2ae" stroked="f" strokeweight="0"/>
          <v:line id="REC 1" o:spid="_x0000_s4110" style="position:absolute;mso-wrap-edited:f;mso-position-horizontal-relative:page;mso-position-vertical-relative:page" from="3326,14924" to="11486,14924" wrapcoords="0 0 -79 2147483647 21719 2147483647 0 0 0 0" fillcolor="black" strokecolor="#663"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5E" w:rsidRDefault="003B3D5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83E" w:rsidRDefault="00D1283E">
      <w:r>
        <w:separator/>
      </w:r>
    </w:p>
  </w:footnote>
  <w:footnote w:type="continuationSeparator" w:id="0">
    <w:p w:rsidR="00D1283E" w:rsidRDefault="00D128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629"/>
      <w:gridCol w:w="9234"/>
    </w:tblGrid>
    <w:tr w:rsidR="005853EC" w:rsidTr="005853EC">
      <w:trPr>
        <w:trHeight w:val="475"/>
      </w:trPr>
      <w:tc>
        <w:tcPr>
          <w:tcW w:w="750" w:type="pct"/>
          <w:shd w:val="clear" w:color="auto" w:fill="000000" w:themeFill="text1"/>
          <w:vAlign w:val="center"/>
        </w:tcPr>
        <w:p w:rsidR="005853EC" w:rsidRPr="005853EC" w:rsidRDefault="005853EC" w:rsidP="005853EC">
          <w:pPr>
            <w:rPr>
              <w:imprint/>
              <w:lang w:val="es-ES"/>
            </w:rPr>
          </w:pPr>
          <w:r w:rsidRPr="005853EC">
            <w:rPr>
              <w:imprint/>
              <w:color w:val="FFFFFF"/>
              <w:sz w:val="22"/>
              <w:lang w:val="es-ES"/>
            </w:rPr>
            <w:t xml:space="preserve">Página </w:t>
          </w:r>
          <w:r w:rsidRPr="005853EC">
            <w:rPr>
              <w:imprint/>
              <w:color w:val="FFFFFF"/>
              <w:sz w:val="22"/>
              <w:lang w:val="es-ES"/>
            </w:rPr>
            <w:fldChar w:fldCharType="begin"/>
          </w:r>
          <w:r w:rsidRPr="005853EC">
            <w:rPr>
              <w:imprint/>
              <w:color w:val="FFFFFF"/>
              <w:sz w:val="22"/>
              <w:lang w:val="es-ES"/>
            </w:rPr>
            <w:instrText xml:space="preserve"> PAGE </w:instrText>
          </w:r>
          <w:r w:rsidRPr="005853EC">
            <w:rPr>
              <w:imprint/>
              <w:color w:val="FFFFFF"/>
              <w:sz w:val="22"/>
              <w:lang w:val="es-ES"/>
            </w:rPr>
            <w:fldChar w:fldCharType="separate"/>
          </w:r>
          <w:r w:rsidR="00523284">
            <w:rPr>
              <w:imprint/>
              <w:noProof/>
              <w:color w:val="FFFFFF"/>
              <w:sz w:val="22"/>
              <w:lang w:val="es-ES"/>
            </w:rPr>
            <w:t>4</w:t>
          </w:r>
          <w:r w:rsidRPr="005853EC">
            <w:rPr>
              <w:imprint/>
              <w:color w:val="FFFFFF"/>
              <w:sz w:val="22"/>
              <w:lang w:val="es-ES"/>
            </w:rPr>
            <w:fldChar w:fldCharType="end"/>
          </w:r>
          <w:r w:rsidRPr="005853EC">
            <w:rPr>
              <w:imprint/>
              <w:color w:val="FFFFFF"/>
              <w:sz w:val="22"/>
              <w:lang w:val="es-ES"/>
            </w:rPr>
            <w:t xml:space="preserve"> de </w:t>
          </w:r>
          <w:r w:rsidRPr="005853EC">
            <w:rPr>
              <w:imprint/>
              <w:color w:val="FFFFFF"/>
              <w:sz w:val="22"/>
              <w:lang w:val="es-ES"/>
            </w:rPr>
            <w:fldChar w:fldCharType="begin"/>
          </w:r>
          <w:r w:rsidRPr="005853EC">
            <w:rPr>
              <w:imprint/>
              <w:color w:val="FFFFFF"/>
              <w:sz w:val="22"/>
              <w:lang w:val="es-ES"/>
            </w:rPr>
            <w:instrText xml:space="preserve"> NUMPAGES  </w:instrText>
          </w:r>
          <w:r w:rsidRPr="005853EC">
            <w:rPr>
              <w:imprint/>
              <w:color w:val="FFFFFF"/>
              <w:sz w:val="22"/>
              <w:lang w:val="es-ES"/>
            </w:rPr>
            <w:fldChar w:fldCharType="separate"/>
          </w:r>
          <w:r w:rsidR="00523284">
            <w:rPr>
              <w:imprint/>
              <w:noProof/>
              <w:color w:val="FFFFFF"/>
              <w:sz w:val="22"/>
              <w:lang w:val="es-ES"/>
            </w:rPr>
            <w:t>7</w:t>
          </w:r>
          <w:r w:rsidRPr="005853EC">
            <w:rPr>
              <w:imprint/>
              <w:color w:val="FFFFFF"/>
              <w:sz w:val="22"/>
              <w:lang w:val="es-ES"/>
            </w:rPr>
            <w:fldChar w:fldCharType="end"/>
          </w:r>
        </w:p>
      </w:tc>
      <w:tc>
        <w:tcPr>
          <w:tcW w:w="4250" w:type="pct"/>
          <w:shd w:val="clear" w:color="auto" w:fill="8064A2" w:themeFill="accent4"/>
          <w:vAlign w:val="center"/>
        </w:tcPr>
        <w:p w:rsidR="005853EC" w:rsidRPr="005853EC" w:rsidRDefault="005853EC" w:rsidP="005853EC">
          <w:pPr>
            <w:pStyle w:val="Encabezado"/>
            <w:jc w:val="center"/>
            <w:rPr>
              <w:rFonts w:ascii="Eurostile" w:hAnsi="Eurostile"/>
              <w:caps/>
              <w:imprint/>
              <w:color w:val="FFC000"/>
              <w:sz w:val="24"/>
            </w:rPr>
          </w:pPr>
          <w:r w:rsidRPr="005853EC">
            <w:rPr>
              <w:rFonts w:ascii="Eurostile" w:hAnsi="Eurostile"/>
              <w:caps/>
              <w:imprint/>
              <w:color w:val="FFFF00"/>
              <w:sz w:val="36"/>
            </w:rPr>
            <w:t>Entrevista a Namastê</w:t>
          </w:r>
        </w:p>
      </w:tc>
    </w:tr>
  </w:tbl>
  <w:p w:rsidR="003B3D5E" w:rsidRDefault="003B3D5E">
    <w:pPr>
      <w:pStyle w:val="Encabezado"/>
      <w:tabs>
        <w:tab w:val="clear" w:pos="8640"/>
        <w:tab w:val="right" w:pos="990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750" w:type="pct"/>
      <w:tblLook w:val="04A0"/>
    </w:tblPr>
    <w:tblGrid>
      <w:gridCol w:w="9234"/>
      <w:gridCol w:w="1629"/>
      <w:gridCol w:w="1629"/>
    </w:tblGrid>
    <w:tr w:rsidR="005853EC" w:rsidTr="005853EC">
      <w:trPr>
        <w:trHeight w:val="475"/>
      </w:trPr>
      <w:tc>
        <w:tcPr>
          <w:tcW w:w="3696" w:type="pct"/>
          <w:shd w:val="clear" w:color="auto" w:fill="8064A2" w:themeFill="accent4"/>
          <w:vAlign w:val="center"/>
        </w:tcPr>
        <w:p w:rsidR="005853EC" w:rsidRPr="005853EC" w:rsidRDefault="005853EC" w:rsidP="005853EC">
          <w:pPr>
            <w:pStyle w:val="Encabezado"/>
            <w:jc w:val="center"/>
            <w:rPr>
              <w:rFonts w:ascii="Eurostile" w:hAnsi="Eurostile"/>
              <w:caps/>
              <w:imprint/>
              <w:color w:val="FFFF00"/>
              <w:sz w:val="36"/>
            </w:rPr>
          </w:pPr>
          <w:r w:rsidRPr="005853EC">
            <w:rPr>
              <w:rFonts w:ascii="Eurostile" w:hAnsi="Eurostile"/>
              <w:caps/>
              <w:imprint/>
              <w:color w:val="FFFF00"/>
              <w:sz w:val="36"/>
            </w:rPr>
            <w:t>Entrevista a Namastê</w:t>
          </w:r>
        </w:p>
      </w:tc>
      <w:tc>
        <w:tcPr>
          <w:tcW w:w="652" w:type="pct"/>
          <w:shd w:val="clear" w:color="auto" w:fill="000000" w:themeFill="text1"/>
          <w:vAlign w:val="center"/>
        </w:tcPr>
        <w:p w:rsidR="005853EC" w:rsidRPr="005853EC" w:rsidRDefault="005853EC" w:rsidP="005853EC">
          <w:pPr>
            <w:jc w:val="right"/>
            <w:rPr>
              <w:imprint/>
              <w:lang w:val="es-ES"/>
            </w:rPr>
          </w:pPr>
          <w:r w:rsidRPr="005853EC">
            <w:rPr>
              <w:imprint/>
              <w:color w:val="FFFFFF"/>
              <w:sz w:val="22"/>
              <w:lang w:val="es-ES"/>
            </w:rPr>
            <w:t xml:space="preserve">Página </w:t>
          </w:r>
          <w:r w:rsidRPr="005853EC">
            <w:rPr>
              <w:imprint/>
              <w:color w:val="FFFFFF"/>
              <w:sz w:val="22"/>
              <w:lang w:val="es-ES"/>
            </w:rPr>
            <w:fldChar w:fldCharType="begin"/>
          </w:r>
          <w:r w:rsidRPr="005853EC">
            <w:rPr>
              <w:imprint/>
              <w:color w:val="FFFFFF"/>
              <w:sz w:val="22"/>
              <w:lang w:val="es-ES"/>
            </w:rPr>
            <w:instrText xml:space="preserve"> PAGE </w:instrText>
          </w:r>
          <w:r w:rsidRPr="005853EC">
            <w:rPr>
              <w:imprint/>
              <w:color w:val="FFFFFF"/>
              <w:sz w:val="22"/>
              <w:lang w:val="es-ES"/>
            </w:rPr>
            <w:fldChar w:fldCharType="separate"/>
          </w:r>
          <w:r w:rsidR="00523284">
            <w:rPr>
              <w:imprint/>
              <w:noProof/>
              <w:color w:val="FFFFFF"/>
              <w:sz w:val="22"/>
              <w:lang w:val="es-ES"/>
            </w:rPr>
            <w:t>7</w:t>
          </w:r>
          <w:r w:rsidRPr="005853EC">
            <w:rPr>
              <w:imprint/>
              <w:color w:val="FFFFFF"/>
              <w:sz w:val="22"/>
              <w:lang w:val="es-ES"/>
            </w:rPr>
            <w:fldChar w:fldCharType="end"/>
          </w:r>
          <w:r w:rsidRPr="005853EC">
            <w:rPr>
              <w:imprint/>
              <w:color w:val="FFFFFF"/>
              <w:sz w:val="22"/>
              <w:lang w:val="es-ES"/>
            </w:rPr>
            <w:t xml:space="preserve"> de </w:t>
          </w:r>
          <w:r w:rsidRPr="005853EC">
            <w:rPr>
              <w:imprint/>
              <w:color w:val="FFFFFF"/>
              <w:sz w:val="22"/>
              <w:lang w:val="es-ES"/>
            </w:rPr>
            <w:fldChar w:fldCharType="begin"/>
          </w:r>
          <w:r w:rsidRPr="005853EC">
            <w:rPr>
              <w:imprint/>
              <w:color w:val="FFFFFF"/>
              <w:sz w:val="22"/>
              <w:lang w:val="es-ES"/>
            </w:rPr>
            <w:instrText xml:space="preserve"> NUMPAGES  </w:instrText>
          </w:r>
          <w:r w:rsidRPr="005853EC">
            <w:rPr>
              <w:imprint/>
              <w:color w:val="FFFFFF"/>
              <w:sz w:val="22"/>
              <w:lang w:val="es-ES"/>
            </w:rPr>
            <w:fldChar w:fldCharType="separate"/>
          </w:r>
          <w:r w:rsidR="00523284">
            <w:rPr>
              <w:imprint/>
              <w:noProof/>
              <w:color w:val="FFFFFF"/>
              <w:sz w:val="22"/>
              <w:lang w:val="es-ES"/>
            </w:rPr>
            <w:t>7</w:t>
          </w:r>
          <w:r w:rsidRPr="005853EC">
            <w:rPr>
              <w:imprint/>
              <w:color w:val="FFFFFF"/>
              <w:sz w:val="22"/>
              <w:lang w:val="es-ES"/>
            </w:rPr>
            <w:fldChar w:fldCharType="end"/>
          </w:r>
        </w:p>
      </w:tc>
      <w:tc>
        <w:tcPr>
          <w:tcW w:w="652" w:type="pct"/>
          <w:shd w:val="clear" w:color="auto" w:fill="000000" w:themeFill="text1"/>
          <w:vAlign w:val="center"/>
        </w:tcPr>
        <w:p w:rsidR="005853EC" w:rsidRPr="005853EC" w:rsidRDefault="005853EC">
          <w:pPr>
            <w:pStyle w:val="Encabezado"/>
            <w:jc w:val="right"/>
            <w:rPr>
              <w:rFonts w:ascii="Eurostile" w:hAnsi="Eurostile"/>
              <w:caps/>
              <w:imprint/>
              <w:color w:val="FFFF00"/>
              <w:sz w:val="36"/>
            </w:rPr>
          </w:pPr>
        </w:p>
      </w:tc>
    </w:tr>
  </w:tbl>
  <w:p w:rsidR="003B3D5E" w:rsidRDefault="003B3D5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750" w:type="pct"/>
      <w:tblLook w:val="04A0"/>
    </w:tblPr>
    <w:tblGrid>
      <w:gridCol w:w="1629"/>
      <w:gridCol w:w="1629"/>
      <w:gridCol w:w="9234"/>
    </w:tblGrid>
    <w:tr w:rsidR="005853EC" w:rsidTr="005853EC">
      <w:trPr>
        <w:trHeight w:val="475"/>
      </w:trPr>
      <w:tc>
        <w:tcPr>
          <w:tcW w:w="652" w:type="pct"/>
          <w:shd w:val="clear" w:color="auto" w:fill="000000" w:themeFill="text1"/>
          <w:vAlign w:val="center"/>
        </w:tcPr>
        <w:p w:rsidR="005853EC" w:rsidRPr="005853EC" w:rsidRDefault="005853EC" w:rsidP="005853EC">
          <w:pPr>
            <w:rPr>
              <w:imprint/>
              <w:lang w:val="es-ES"/>
            </w:rPr>
          </w:pPr>
          <w:r w:rsidRPr="005853EC">
            <w:rPr>
              <w:imprint/>
              <w:color w:val="FFFFFF"/>
              <w:sz w:val="22"/>
              <w:lang w:val="es-ES"/>
            </w:rPr>
            <w:t xml:space="preserve">Página </w:t>
          </w:r>
          <w:r w:rsidRPr="005853EC">
            <w:rPr>
              <w:imprint/>
              <w:color w:val="FFFFFF"/>
              <w:sz w:val="22"/>
              <w:lang w:val="es-ES"/>
            </w:rPr>
            <w:fldChar w:fldCharType="begin"/>
          </w:r>
          <w:r w:rsidRPr="005853EC">
            <w:rPr>
              <w:imprint/>
              <w:color w:val="FFFFFF"/>
              <w:sz w:val="22"/>
              <w:lang w:val="es-ES"/>
            </w:rPr>
            <w:instrText xml:space="preserve"> PAGE </w:instrText>
          </w:r>
          <w:r w:rsidRPr="005853EC">
            <w:rPr>
              <w:imprint/>
              <w:color w:val="FFFFFF"/>
              <w:sz w:val="22"/>
              <w:lang w:val="es-ES"/>
            </w:rPr>
            <w:fldChar w:fldCharType="separate"/>
          </w:r>
          <w:r w:rsidR="00523284">
            <w:rPr>
              <w:imprint/>
              <w:noProof/>
              <w:color w:val="FFFFFF"/>
              <w:sz w:val="22"/>
              <w:lang w:val="es-ES"/>
            </w:rPr>
            <w:t>6</w:t>
          </w:r>
          <w:r w:rsidRPr="005853EC">
            <w:rPr>
              <w:imprint/>
              <w:color w:val="FFFFFF"/>
              <w:sz w:val="22"/>
              <w:lang w:val="es-ES"/>
            </w:rPr>
            <w:fldChar w:fldCharType="end"/>
          </w:r>
          <w:r w:rsidRPr="005853EC">
            <w:rPr>
              <w:imprint/>
              <w:color w:val="FFFFFF"/>
              <w:sz w:val="22"/>
              <w:lang w:val="es-ES"/>
            </w:rPr>
            <w:t xml:space="preserve"> de </w:t>
          </w:r>
          <w:r w:rsidRPr="005853EC">
            <w:rPr>
              <w:imprint/>
              <w:color w:val="FFFFFF"/>
              <w:sz w:val="22"/>
              <w:lang w:val="es-ES"/>
            </w:rPr>
            <w:fldChar w:fldCharType="begin"/>
          </w:r>
          <w:r w:rsidRPr="005853EC">
            <w:rPr>
              <w:imprint/>
              <w:color w:val="FFFFFF"/>
              <w:sz w:val="22"/>
              <w:lang w:val="es-ES"/>
            </w:rPr>
            <w:instrText xml:space="preserve"> NUMPAGES  </w:instrText>
          </w:r>
          <w:r w:rsidRPr="005853EC">
            <w:rPr>
              <w:imprint/>
              <w:color w:val="FFFFFF"/>
              <w:sz w:val="22"/>
              <w:lang w:val="es-ES"/>
            </w:rPr>
            <w:fldChar w:fldCharType="separate"/>
          </w:r>
          <w:r w:rsidR="00523284">
            <w:rPr>
              <w:imprint/>
              <w:noProof/>
              <w:color w:val="FFFFFF"/>
              <w:sz w:val="22"/>
              <w:lang w:val="es-ES"/>
            </w:rPr>
            <w:t>7</w:t>
          </w:r>
          <w:r w:rsidRPr="005853EC">
            <w:rPr>
              <w:imprint/>
              <w:color w:val="FFFFFF"/>
              <w:sz w:val="22"/>
              <w:lang w:val="es-ES"/>
            </w:rPr>
            <w:fldChar w:fldCharType="end"/>
          </w:r>
        </w:p>
      </w:tc>
      <w:tc>
        <w:tcPr>
          <w:tcW w:w="652" w:type="pct"/>
          <w:shd w:val="clear" w:color="auto" w:fill="000000" w:themeFill="text1"/>
        </w:tcPr>
        <w:p w:rsidR="005853EC" w:rsidRDefault="005853EC">
          <w:pPr>
            <w:pStyle w:val="Encabezado"/>
            <w:rPr>
              <w:color w:val="FFFFFF" w:themeColor="background1"/>
            </w:rPr>
          </w:pPr>
        </w:p>
      </w:tc>
      <w:tc>
        <w:tcPr>
          <w:tcW w:w="3696" w:type="pct"/>
          <w:shd w:val="clear" w:color="auto" w:fill="8064A2" w:themeFill="accent4"/>
          <w:vAlign w:val="center"/>
        </w:tcPr>
        <w:p w:rsidR="005853EC" w:rsidRDefault="005853EC" w:rsidP="005853EC">
          <w:pPr>
            <w:pStyle w:val="Encabezado"/>
            <w:jc w:val="center"/>
            <w:rPr>
              <w:caps/>
              <w:color w:val="FFFFFF" w:themeColor="background1"/>
            </w:rPr>
          </w:pPr>
          <w:r w:rsidRPr="005853EC">
            <w:rPr>
              <w:rFonts w:ascii="Eurostile" w:hAnsi="Eurostile"/>
              <w:caps/>
              <w:imprint/>
              <w:color w:val="FFFF00"/>
              <w:sz w:val="36"/>
            </w:rPr>
            <w:t>Entrevista a Namastê</w:t>
          </w:r>
        </w:p>
      </w:tc>
    </w:tr>
  </w:tbl>
  <w:p w:rsidR="003B3D5E" w:rsidRPr="005853EC" w:rsidRDefault="003B3D5E" w:rsidP="005853E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83D9F"/>
    <w:multiLevelType w:val="hybridMultilevel"/>
    <w:tmpl w:val="7EACF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589475BF"/>
    <w:multiLevelType w:val="multilevel"/>
    <w:tmpl w:val="F826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attachedTemplate r:id="rId1"/>
  <w:stylePaneFormatFilter w:val="3F01"/>
  <w:doNotTrackMoves/>
  <w:documentProtection w:edit="readOnly" w:formatting="1" w:enforcement="1" w:cryptProviderType="rsaFull" w:cryptAlgorithmClass="hash" w:cryptAlgorithmType="typeAny" w:cryptAlgorithmSid="4" w:cryptSpinCount="100000" w:hash="SVGm7Tx1K8wt0h3o0lHTvxw3aYc=" w:salt="mMoOMcxbcoATaOZgkwVWUA=="/>
  <w:defaultTabStop w:val="720"/>
  <w:doNotHyphenateCaps/>
  <w:evenAndOddHeaders/>
  <w:drawingGridHorizontalSpacing w:val="120"/>
  <w:displayHorizontalDrawingGridEvery w:val="0"/>
  <w:displayVerticalDrawingGridEvery w:val="0"/>
  <w:characterSpacingControl w:val="doNotCompress"/>
  <w:hdrShapeDefaults>
    <o:shapedefaults v:ext="edit" spidmax="5122">
      <o:colormenu v:ext="edit" fillcolor="none" strokecolor="red" shadowcolor="none [3069]"/>
    </o:shapedefaults>
    <o:shapelayout v:ext="edit">
      <o:idmap v:ext="edit" data="4"/>
    </o:shapelayout>
  </w:hdrShapeDefaults>
  <w:footnotePr>
    <w:footnote w:id="-1"/>
    <w:footnote w:id="0"/>
  </w:footnotePr>
  <w:endnotePr>
    <w:endnote w:id="-1"/>
    <w:endnote w:id="0"/>
  </w:endnotePr>
  <w:compat>
    <w:footnoteLayoutLikeWW8/>
    <w:shapeLayoutLikeWW8/>
    <w:alignTablesRowByRow/>
    <w:forgetLastTabAlignment/>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51C98"/>
    <w:rsid w:val="00081F43"/>
    <w:rsid w:val="00101525"/>
    <w:rsid w:val="001042CF"/>
    <w:rsid w:val="00150448"/>
    <w:rsid w:val="002C4AA3"/>
    <w:rsid w:val="00337E50"/>
    <w:rsid w:val="003449C7"/>
    <w:rsid w:val="003705AE"/>
    <w:rsid w:val="003B0498"/>
    <w:rsid w:val="003B3D5E"/>
    <w:rsid w:val="00446218"/>
    <w:rsid w:val="004C530C"/>
    <w:rsid w:val="004E64C5"/>
    <w:rsid w:val="00523284"/>
    <w:rsid w:val="005853EC"/>
    <w:rsid w:val="00593ADD"/>
    <w:rsid w:val="005A2238"/>
    <w:rsid w:val="005B3790"/>
    <w:rsid w:val="006446AF"/>
    <w:rsid w:val="00751C98"/>
    <w:rsid w:val="007C5995"/>
    <w:rsid w:val="00872F61"/>
    <w:rsid w:val="008E216B"/>
    <w:rsid w:val="008F07BF"/>
    <w:rsid w:val="009229CA"/>
    <w:rsid w:val="009407FD"/>
    <w:rsid w:val="00976130"/>
    <w:rsid w:val="009F5D45"/>
    <w:rsid w:val="009F7E31"/>
    <w:rsid w:val="00A70D4E"/>
    <w:rsid w:val="00AA3083"/>
    <w:rsid w:val="00B30A0A"/>
    <w:rsid w:val="00B52665"/>
    <w:rsid w:val="00B9457B"/>
    <w:rsid w:val="00CC685B"/>
    <w:rsid w:val="00D1283E"/>
    <w:rsid w:val="00D178B1"/>
    <w:rsid w:val="00DC16C0"/>
    <w:rsid w:val="00E95A00"/>
    <w:rsid w:val="00EA019F"/>
    <w:rsid w:val="00F73F61"/>
    <w:rsid w:val="00FA1690"/>
    <w:rsid w:val="00FC2ED2"/>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strokecolor="red" shadowcolor="none [3069]"/>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1525"/>
    <w:rPr>
      <w:rFonts w:ascii="Arial" w:hAnsi="Arial" w:cs="Arial"/>
      <w:sz w:val="24"/>
      <w:szCs w:val="24"/>
      <w:lang w:val="es-ES_tradnl" w:eastAsia="en-US" w:bidi="hi-IN"/>
    </w:rPr>
  </w:style>
  <w:style w:type="paragraph" w:styleId="Ttulo1">
    <w:name w:val="heading 1"/>
    <w:basedOn w:val="Normal"/>
    <w:next w:val="Normal"/>
    <w:qFormat/>
    <w:pPr>
      <w:keepNext/>
      <w:outlineLvl w:val="0"/>
    </w:pPr>
    <w:rPr>
      <w:rFonts w:ascii="Impact" w:hAnsi="Impact" w:cs="Times New Roman"/>
      <w:color w:val="333300"/>
      <w:sz w:val="44"/>
      <w:szCs w:val="44"/>
    </w:rPr>
  </w:style>
  <w:style w:type="paragraph" w:styleId="Ttulo2">
    <w:name w:val="heading 2"/>
    <w:basedOn w:val="Ttulo1"/>
    <w:next w:val="Normal"/>
    <w:link w:val="Ttulo2Car"/>
    <w:qFormat/>
    <w:pPr>
      <w:spacing w:after="120" w:line="400" w:lineRule="exact"/>
      <w:outlineLvl w:val="1"/>
    </w:pPr>
    <w:rPr>
      <w:sz w:val="36"/>
      <w:szCs w:val="36"/>
    </w:rPr>
  </w:style>
  <w:style w:type="paragraph" w:styleId="Ttulo3">
    <w:name w:val="heading 3"/>
    <w:basedOn w:val="Normal"/>
    <w:next w:val="Normal"/>
    <w:qFormat/>
    <w:pPr>
      <w:keepNext/>
      <w:spacing w:before="240" w:after="60"/>
      <w:outlineLvl w:val="2"/>
    </w:pPr>
    <w:rPr>
      <w:rFonts w:ascii="Helvetica" w:hAnsi="Helvetica" w:cs="Helvetica"/>
      <w:b/>
      <w:sz w:val="26"/>
      <w:szCs w:val="26"/>
    </w:rPr>
  </w:style>
  <w:style w:type="paragraph" w:styleId="Ttulo4">
    <w:name w:val="heading 4"/>
    <w:basedOn w:val="Ttulo1"/>
    <w:next w:val="Normal"/>
    <w:qFormat/>
    <w:pPr>
      <w:outlineLvl w:val="3"/>
    </w:pPr>
    <w:rPr>
      <w:i/>
      <w:sz w:val="24"/>
      <w:szCs w:val="24"/>
    </w:rPr>
  </w:style>
  <w:style w:type="paragraph" w:styleId="Ttulo5">
    <w:name w:val="heading 5"/>
    <w:basedOn w:val="Ttulo1"/>
    <w:next w:val="Normal"/>
    <w:qFormat/>
    <w:pPr>
      <w:outlineLvl w:val="4"/>
    </w:pPr>
    <w:rPr>
      <w:sz w:val="28"/>
      <w:szCs w:val="28"/>
    </w:rPr>
  </w:style>
  <w:style w:type="paragraph" w:styleId="Ttulo6">
    <w:name w:val="heading 6"/>
    <w:basedOn w:val="Normal"/>
    <w:next w:val="Normal"/>
    <w:qFormat/>
    <w:pPr>
      <w:spacing w:before="240" w:after="60"/>
      <w:outlineLvl w:val="5"/>
    </w:pPr>
    <w:rPr>
      <w:rFonts w:ascii="Times" w:hAnsi="Times" w:cs="Times"/>
      <w:b/>
      <w:sz w:val="22"/>
      <w:szCs w:val="22"/>
    </w:rPr>
  </w:style>
  <w:style w:type="paragraph" w:styleId="Ttulo9">
    <w:name w:val="heading 9"/>
    <w:basedOn w:val="Normal"/>
    <w:next w:val="Normal"/>
    <w:qFormat/>
    <w:pPr>
      <w:keepNext/>
      <w:outlineLvl w:val="8"/>
    </w:pPr>
    <w:rPr>
      <w:i/>
      <w:sz w:val="18"/>
      <w:szCs w:val="1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uiPriority w:val="99"/>
    <w:pPr>
      <w:tabs>
        <w:tab w:val="center" w:pos="4320"/>
        <w:tab w:val="right" w:pos="8640"/>
      </w:tabs>
    </w:pPr>
    <w:rPr>
      <w:rFonts w:ascii="Times New Roman" w:hAnsi="Times New Roman" w:cs="Times New Roman"/>
      <w:sz w:val="20"/>
      <w:szCs w:val="20"/>
    </w:rPr>
  </w:style>
  <w:style w:type="paragraph" w:styleId="Piedepgina">
    <w:name w:val="footer"/>
    <w:basedOn w:val="Normal"/>
    <w:pPr>
      <w:tabs>
        <w:tab w:val="center" w:pos="4320"/>
        <w:tab w:val="right" w:pos="8640"/>
      </w:tabs>
    </w:pPr>
  </w:style>
  <w:style w:type="paragraph" w:styleId="Textoindependiente">
    <w:name w:val="Body Text"/>
    <w:basedOn w:val="Normal"/>
    <w:pPr>
      <w:spacing w:after="120" w:line="240" w:lineRule="atLeast"/>
    </w:pPr>
    <w:rPr>
      <w:sz w:val="20"/>
      <w:szCs w:val="20"/>
    </w:rPr>
  </w:style>
  <w:style w:type="paragraph" w:styleId="Sangradetextonormal">
    <w:name w:val="Body Text Indent"/>
    <w:basedOn w:val="Normal"/>
    <w:link w:val="SangradetextonormalCar"/>
    <w:pPr>
      <w:tabs>
        <w:tab w:val="left" w:pos="180"/>
      </w:tabs>
      <w:spacing w:line="220" w:lineRule="atLeast"/>
      <w:ind w:left="187" w:hanging="187"/>
    </w:pPr>
    <w:rPr>
      <w:sz w:val="18"/>
      <w:szCs w:val="18"/>
    </w:rPr>
  </w:style>
  <w:style w:type="paragraph" w:customStyle="1" w:styleId="Textodelttulo">
    <w:name w:val="Texto del título"/>
    <w:basedOn w:val="Normal"/>
    <w:pPr>
      <w:spacing w:line="220" w:lineRule="atLeast"/>
      <w:jc w:val="center"/>
    </w:pPr>
    <w:rPr>
      <w:color w:val="333300"/>
      <w:sz w:val="18"/>
      <w:szCs w:val="18"/>
      <w:lang w:bidi="en-US"/>
    </w:rPr>
  </w:style>
  <w:style w:type="paragraph" w:customStyle="1" w:styleId="Textodelacita">
    <w:name w:val="Texto de la cita"/>
    <w:basedOn w:val="Textodelttulo"/>
    <w:pPr>
      <w:spacing w:line="280" w:lineRule="atLeast"/>
      <w:jc w:val="right"/>
    </w:pPr>
    <w:rPr>
      <w:i/>
      <w:sz w:val="20"/>
      <w:szCs w:val="20"/>
    </w:rPr>
  </w:style>
  <w:style w:type="paragraph" w:customStyle="1" w:styleId="Encabezado1">
    <w:name w:val="Encabezado1"/>
    <w:basedOn w:val="Ttulo1"/>
    <w:rPr>
      <w:rFonts w:cs="Impact"/>
      <w:sz w:val="96"/>
      <w:szCs w:val="96"/>
      <w:lang w:bidi="en-US"/>
    </w:rPr>
  </w:style>
  <w:style w:type="paragraph" w:customStyle="1" w:styleId="Ttulodepgina">
    <w:name w:val="Título de página"/>
    <w:basedOn w:val="Normal"/>
    <w:rPr>
      <w:rFonts w:ascii="Impact" w:hAnsi="Impact" w:cs="Impact"/>
      <w:color w:val="FFFFFF"/>
      <w:sz w:val="36"/>
      <w:szCs w:val="36"/>
      <w:lang w:bidi="en-US"/>
    </w:rPr>
  </w:style>
  <w:style w:type="table" w:customStyle="1" w:styleId="Tablanormal1">
    <w:name w:val="Tabla normal1"/>
    <w:semiHidden/>
    <w:rPr>
      <w:rFonts w:ascii="Times" w:hAnsi="Times" w:cs="Times"/>
    </w:rPr>
    <w:tblPr>
      <w:tblCellMar>
        <w:top w:w="0" w:type="dxa"/>
        <w:left w:w="108" w:type="dxa"/>
        <w:bottom w:w="0" w:type="dxa"/>
        <w:right w:w="108" w:type="dxa"/>
      </w:tblCellMar>
    </w:tblPr>
  </w:style>
  <w:style w:type="character" w:styleId="Hipervnculo">
    <w:name w:val="Hyperlink"/>
    <w:basedOn w:val="Fuentedeprrafopredeter"/>
    <w:rsid w:val="00751C98"/>
    <w:rPr>
      <w:color w:val="0000FF"/>
      <w:u w:val="single"/>
    </w:rPr>
  </w:style>
  <w:style w:type="character" w:customStyle="1" w:styleId="Ttulo2Car">
    <w:name w:val="Título 2 Car"/>
    <w:basedOn w:val="Fuentedeprrafopredeter"/>
    <w:link w:val="Ttulo2"/>
    <w:rsid w:val="00751C98"/>
    <w:rPr>
      <w:rFonts w:ascii="Impact" w:hAnsi="Impact"/>
      <w:color w:val="333300"/>
      <w:sz w:val="36"/>
      <w:szCs w:val="36"/>
      <w:lang w:val="es-ES_tradnl" w:eastAsia="en-US" w:bidi="hi-IN"/>
    </w:rPr>
  </w:style>
  <w:style w:type="character" w:customStyle="1" w:styleId="SangradetextonormalCar">
    <w:name w:val="Sangría de texto normal Car"/>
    <w:basedOn w:val="Fuentedeprrafopredeter"/>
    <w:link w:val="Sangradetextonormal"/>
    <w:rsid w:val="00872F61"/>
    <w:rPr>
      <w:rFonts w:ascii="Arial" w:hAnsi="Arial" w:cs="Arial"/>
      <w:sz w:val="18"/>
      <w:szCs w:val="18"/>
      <w:lang w:val="es-ES_tradnl" w:eastAsia="en-US" w:bidi="hi-IN"/>
    </w:rPr>
  </w:style>
  <w:style w:type="character" w:customStyle="1" w:styleId="EncabezadoCar">
    <w:name w:val="Encabezado Car"/>
    <w:basedOn w:val="Fuentedeprrafopredeter"/>
    <w:link w:val="Encabezado"/>
    <w:uiPriority w:val="99"/>
    <w:rsid w:val="005853EC"/>
    <w:rPr>
      <w:lang w:val="es-ES_tradnl" w:eastAsia="en-US" w:bidi="hi-IN"/>
    </w:rPr>
  </w:style>
  <w:style w:type="paragraph" w:styleId="Textodeglobo">
    <w:name w:val="Balloon Text"/>
    <w:basedOn w:val="Normal"/>
    <w:link w:val="TextodegloboCar"/>
    <w:rsid w:val="005853EC"/>
    <w:rPr>
      <w:rFonts w:ascii="Tahoma" w:hAnsi="Tahoma" w:cs="Mangal"/>
      <w:sz w:val="16"/>
      <w:szCs w:val="14"/>
    </w:rPr>
  </w:style>
  <w:style w:type="character" w:customStyle="1" w:styleId="TextodegloboCar">
    <w:name w:val="Texto de globo Car"/>
    <w:basedOn w:val="Fuentedeprrafopredeter"/>
    <w:link w:val="Textodeglobo"/>
    <w:rsid w:val="005853EC"/>
    <w:rPr>
      <w:rFonts w:ascii="Tahoma" w:hAnsi="Tahoma" w:cs="Mangal"/>
      <w:sz w:val="16"/>
      <w:szCs w:val="14"/>
      <w:lang w:val="es-ES_tradnl" w:eastAsia="en-US" w:bidi="hi-IN"/>
    </w:rPr>
  </w:style>
  <w:style w:type="table" w:styleId="Tablaconcuadrcula">
    <w:name w:val="Table Grid"/>
    <w:basedOn w:val="Tablanormal"/>
    <w:rsid w:val="005A2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2951366">
      <w:bodyDiv w:val="1"/>
      <w:marLeft w:val="0"/>
      <w:marRight w:val="0"/>
      <w:marTop w:val="0"/>
      <w:marBottom w:val="0"/>
      <w:divBdr>
        <w:top w:val="none" w:sz="0" w:space="0" w:color="auto"/>
        <w:left w:val="none" w:sz="0" w:space="0" w:color="auto"/>
        <w:bottom w:val="none" w:sz="0" w:space="0" w:color="auto"/>
        <w:right w:val="none" w:sz="0" w:space="0" w:color="auto"/>
      </w:divBdr>
    </w:div>
    <w:div w:id="194577152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milanpms@gmail.com?subject=Solicitud%20informaci&#243;n%20desde%20ENTREVISTA%20NAMAST&#202;" TargetMode="External"/><Relationship Id="rId39" Type="http://schemas.openxmlformats.org/officeDocument/2006/relationships/hyperlink" Target="http://plus.google.com/u/0/b/109482092300056324510/109482092300056324510" TargetMode="External"/><Relationship Id="rId21" Type="http://schemas.openxmlformats.org/officeDocument/2006/relationships/image" Target="media/image12.jpeg"/><Relationship Id="rId34" Type="http://schemas.openxmlformats.org/officeDocument/2006/relationships/hyperlink" Target="mailto:livemusic011@gmail.com?subject=Solicitud%20informaci&#243;n%20desde%20ENTREVISTA%20NAMAST&#202;" TargetMode="External"/><Relationship Id="rId42" Type="http://schemas.openxmlformats.org/officeDocument/2006/relationships/image" Target="media/image20.jpe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livemusic011@gmail.com?subject=Solicitud%20informaci&#243;n%20desde%20ENTREVISTA%20NAMAST&#202;" TargetMode="External"/><Relationship Id="rId29" Type="http://schemas.openxmlformats.org/officeDocument/2006/relationships/footer" Target="footer1.xml"/><Relationship Id="rId41" Type="http://schemas.openxmlformats.org/officeDocument/2006/relationships/image" Target="media/image19.jpe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hyperlink" Target="http://twitter.com/namasterockband" TargetMode="External"/><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eader" Target="header2.xml"/><Relationship Id="rId36" Type="http://schemas.openxmlformats.org/officeDocument/2006/relationships/hyperlink" Target="http://facebook.com/namasterockband" TargetMode="External"/><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livemusic011@gmail.com?subject=Solicitud%20informaci&#243;n%20desde%20ENTREVISTA%20NAMAST&#202;" TargetMode="External"/><Relationship Id="rId31" Type="http://schemas.openxmlformats.org/officeDocument/2006/relationships/footer" Target="footer3.xml"/><Relationship Id="rId44" Type="http://schemas.openxmlformats.org/officeDocument/2006/relationships/image" Target="media/image22.jpeg"/><Relationship Id="rId52" Type="http://schemas.openxmlformats.org/officeDocument/2006/relationships/hyperlink" Target="Http://promodisc.weebly.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livemusic011@gmail.com?subject=Solicitud%20informaci&#243;n%20desde%20ENTREVISTA%20NAMAST&#202;"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namasterockband.com/" TargetMode="External"/><Relationship Id="rId43" Type="http://schemas.openxmlformats.org/officeDocument/2006/relationships/image" Target="media/image21.png"/><Relationship Id="rId48" Type="http://schemas.openxmlformats.org/officeDocument/2006/relationships/hyperlink" Target="mailto:livemusic011@gmail.com?subject=Solicitud%20Informaci&#243;n%20Inscripci&#243;n" TargetMode="External"/><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hyperlink" Target="mailto:livemusic011@gmail.com?subject=Entrevista%20Standar%20Cumplimentad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hyperlink" Target="http://youtube.com/user/namasterockband" TargetMode="External"/><Relationship Id="rId46" Type="http://schemas.openxmlformats.org/officeDocument/2006/relationships/hyperlink" Target="http://milanpm.weebly.com/" TargetMode="External"/><Relationship Id="rId5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11%20Grup\Datos%20de%20programa\Microsoft\Templates\Newslette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82399-1314-4768-B2C5-0D3A6ED27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889</TotalTime>
  <Pages>7</Pages>
  <Words>48</Words>
  <Characters>268</Characters>
  <Application>Microsoft Office Word</Application>
  <DocSecurity>8</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Entrevista a Namastê</dc:title>
  <dc:subject/>
  <dc:creator>Valued Acer Customer</dc:creator>
  <cp:keywords/>
  <dc:description/>
  <cp:lastModifiedBy>Valued Acer Customer</cp:lastModifiedBy>
  <cp:revision>19</cp:revision>
  <cp:lastPrinted>2014-01-10T01:26:00Z</cp:lastPrinted>
  <dcterms:created xsi:type="dcterms:W3CDTF">2014-01-09T10:44:00Z</dcterms:created>
  <dcterms:modified xsi:type="dcterms:W3CDTF">2014-01-10T01:33:00Z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TC062062913082</vt:lpwstr>
  </property>
</Properties>
</file>